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BB" w:rsidRDefault="005623BB">
      <w:r>
        <w:t xml:space="preserve">9541025 </w:t>
      </w:r>
      <w:r>
        <w:rPr>
          <w:rFonts w:hint="eastAsia"/>
        </w:rPr>
        <w:t>林宜臻</w:t>
      </w:r>
    </w:p>
    <w:p w:rsidR="005623BB" w:rsidRDefault="005623BB">
      <w:r>
        <w:rPr>
          <w:rFonts w:hint="eastAsia"/>
        </w:rPr>
        <w:t>大陸交換生報告</w:t>
      </w:r>
    </w:p>
    <w:p w:rsidR="005623BB" w:rsidRDefault="005623BB"/>
    <w:p w:rsidR="005623BB" w:rsidRDefault="005623BB" w:rsidP="00AB0837">
      <w:pPr>
        <w:jc w:val="center"/>
      </w:pPr>
      <w:r>
        <w:rPr>
          <w:rFonts w:hint="eastAsia"/>
        </w:rPr>
        <w:t>次目</w:t>
      </w:r>
    </w:p>
    <w:p w:rsidR="005623BB" w:rsidRDefault="005623BB" w:rsidP="00AB0837">
      <w:pPr>
        <w:pStyle w:val="ListParagraph"/>
        <w:numPr>
          <w:ilvl w:val="0"/>
          <w:numId w:val="1"/>
        </w:numPr>
        <w:ind w:leftChars="0"/>
        <w:jc w:val="center"/>
      </w:pPr>
      <w:r>
        <w:rPr>
          <w:rFonts w:hint="eastAsia"/>
        </w:rPr>
        <w:t>交換動機</w:t>
      </w:r>
    </w:p>
    <w:p w:rsidR="005623BB" w:rsidRDefault="005623BB" w:rsidP="00AB0837">
      <w:pPr>
        <w:pStyle w:val="ListParagraph"/>
        <w:numPr>
          <w:ilvl w:val="0"/>
          <w:numId w:val="1"/>
        </w:numPr>
        <w:ind w:leftChars="0"/>
        <w:jc w:val="center"/>
      </w:pPr>
      <w:r>
        <w:rPr>
          <w:rFonts w:hint="eastAsia"/>
        </w:rPr>
        <w:t>學校生活</w:t>
      </w:r>
    </w:p>
    <w:p w:rsidR="005623BB" w:rsidRDefault="005623BB" w:rsidP="00AB0837">
      <w:pPr>
        <w:pStyle w:val="ListParagraph"/>
        <w:numPr>
          <w:ilvl w:val="0"/>
          <w:numId w:val="1"/>
        </w:numPr>
        <w:ind w:leftChars="0"/>
        <w:jc w:val="center"/>
      </w:pPr>
      <w:r>
        <w:rPr>
          <w:rFonts w:hint="eastAsia"/>
        </w:rPr>
        <w:t>學校課業</w:t>
      </w:r>
    </w:p>
    <w:p w:rsidR="005623BB" w:rsidRDefault="005623BB" w:rsidP="00AB0837">
      <w:pPr>
        <w:pStyle w:val="ListParagraph"/>
        <w:numPr>
          <w:ilvl w:val="0"/>
          <w:numId w:val="1"/>
        </w:numPr>
        <w:ind w:leftChars="0"/>
        <w:jc w:val="center"/>
      </w:pPr>
      <w:r>
        <w:rPr>
          <w:rFonts w:hint="eastAsia"/>
        </w:rPr>
        <w:t>課外活動</w:t>
      </w:r>
    </w:p>
    <w:p w:rsidR="005623BB" w:rsidRDefault="005623BB" w:rsidP="00AB0837">
      <w:pPr>
        <w:pStyle w:val="ListParagraph"/>
        <w:numPr>
          <w:ilvl w:val="0"/>
          <w:numId w:val="1"/>
        </w:numPr>
        <w:ind w:leftChars="0"/>
        <w:jc w:val="center"/>
      </w:pPr>
      <w:r>
        <w:rPr>
          <w:rFonts w:hint="eastAsia"/>
        </w:rPr>
        <w:t>結語</w:t>
      </w:r>
    </w:p>
    <w:p w:rsidR="005623BB" w:rsidRDefault="005623BB" w:rsidP="00F538F3">
      <w:pPr>
        <w:pStyle w:val="ListParagraph"/>
        <w:ind w:leftChars="0"/>
      </w:pPr>
      <w:r w:rsidRPr="00190A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" o:spid="_x0000_i1025" type="#_x0000_t75" style="width:414pt;height:6.75pt;visibility:visible">
            <v:imagedata r:id="rId5" o:title=""/>
          </v:shape>
        </w:pict>
      </w:r>
    </w:p>
    <w:p w:rsidR="005623BB" w:rsidRDefault="005623BB" w:rsidP="00F538F3">
      <w:pPr>
        <w:pStyle w:val="ListParagraph"/>
        <w:numPr>
          <w:ilvl w:val="0"/>
          <w:numId w:val="2"/>
        </w:numPr>
        <w:ind w:leftChars="0"/>
        <w:jc w:val="center"/>
      </w:pPr>
      <w:r>
        <w:rPr>
          <w:rFonts w:hint="eastAsia"/>
        </w:rPr>
        <w:t>交換動機</w:t>
      </w:r>
    </w:p>
    <w:p w:rsidR="005623BB" w:rsidRDefault="005623BB" w:rsidP="00F538F3">
      <w:pPr>
        <w:ind w:left="480"/>
      </w:pPr>
    </w:p>
    <w:p w:rsidR="005623BB" w:rsidRDefault="005623BB" w:rsidP="00F538F3">
      <w:r>
        <w:t xml:space="preserve">    </w:t>
      </w:r>
      <w:r>
        <w:rPr>
          <w:rFonts w:hint="eastAsia"/>
        </w:rPr>
        <w:t>畢業在即，我想很多人都一樣，不知道該向哪一個方向展開翅膀才好。有的人考上研究所，有的人選擇就業，但這都只是表面上的不同，真正的情況是，我們將要邁入完全不一樣的階段了。</w:t>
      </w:r>
    </w:p>
    <w:p w:rsidR="005623BB" w:rsidRDefault="005623BB" w:rsidP="00F538F3">
      <w:pPr>
        <w:rPr>
          <w:rFonts w:ascii="新細明體"/>
        </w:rPr>
      </w:pPr>
      <w:r>
        <w:t xml:space="preserve">    </w:t>
      </w:r>
      <w:r>
        <w:rPr>
          <w:rFonts w:hint="eastAsia"/>
        </w:rPr>
        <w:t>套一句同學曾說過的話來說，我們沒辦法想像大學畢業後的我們會是怎麼樣，我們以前所做的夢想與期待，就只有在高中結束，考上大學，當個快樂又自由的大學生。我們的人生準備，我們至今的人生重心，是以一件事為主要現實目標</w:t>
      </w:r>
      <w:r w:rsidRPr="0039506C">
        <w:rPr>
          <w:rFonts w:ascii="新細明體" w:hAnsi="新細明體" w:hint="eastAsia"/>
        </w:rPr>
        <w:t>：</w:t>
      </w:r>
      <w:r>
        <w:rPr>
          <w:rFonts w:hint="eastAsia"/>
        </w:rPr>
        <w:t>考上好的大學。世界和平。如今，這件事已經過去四年，即使發生伊拉克戰爭，我們也算是達成了我們被給予的期待。我們自己也擁有美好的四年，以及重量無限</w:t>
      </w:r>
      <w:r w:rsidRPr="00FA2031">
        <w:rPr>
          <w:rFonts w:ascii="新細明體" w:hAnsi="新細明體" w:hint="eastAsia"/>
        </w:rPr>
        <w:t>、</w:t>
      </w:r>
      <w:r>
        <w:rPr>
          <w:rFonts w:hint="eastAsia"/>
        </w:rPr>
        <w:t>成堆疊沓的回憶。也算是努力有了回報</w:t>
      </w:r>
      <w:r w:rsidRPr="0039506C">
        <w:rPr>
          <w:rFonts w:ascii="新細明體" w:hAnsi="新細明體" w:hint="eastAsia"/>
        </w:rPr>
        <w:t>……</w:t>
      </w:r>
      <w:r>
        <w:rPr>
          <w:rFonts w:ascii="新細明體" w:hAnsi="新細明體" w:hint="eastAsia"/>
        </w:rPr>
        <w:t>吧</w:t>
      </w:r>
      <w:r w:rsidRPr="00FA2031">
        <w:rPr>
          <w:rFonts w:ascii="新細明體" w:hAnsi="新細明體" w:hint="eastAsia"/>
        </w:rPr>
        <w:t>？</w:t>
      </w:r>
      <w:r>
        <w:rPr>
          <w:rFonts w:ascii="新細明體" w:hAnsi="新細明體" w:hint="eastAsia"/>
        </w:rPr>
        <w:t>就在這麼想的時候，天外卻飛來一筆不被預期的未來。大魔王他說，四年的時間給你打怪練等級，現在，該是時候了，接招吧</w:t>
      </w:r>
      <w:r w:rsidRPr="00AB0837">
        <w:rPr>
          <w:rFonts w:ascii="新細明體" w:hAnsi="新細明體" w:hint="eastAsia"/>
        </w:rPr>
        <w:t>！</w:t>
      </w:r>
      <w:r>
        <w:rPr>
          <w:rFonts w:ascii="新細明體" w:hAnsi="新細明體" w:hint="eastAsia"/>
        </w:rPr>
        <w:t>咦</w:t>
      </w:r>
      <w:r w:rsidRPr="00AF488A">
        <w:rPr>
          <w:rFonts w:ascii="新細明體" w:hAnsi="新細明體" w:hint="eastAsia"/>
        </w:rPr>
        <w:t>？</w:t>
      </w:r>
      <w:r>
        <w:rPr>
          <w:rFonts w:ascii="新細明體" w:hAnsi="新細明體" w:hint="eastAsia"/>
        </w:rPr>
        <w:t>ㄟ</w:t>
      </w:r>
      <w:r w:rsidRPr="00AF488A">
        <w:rPr>
          <w:rFonts w:ascii="新細明體" w:hAnsi="新細明體" w:hint="eastAsia"/>
        </w:rPr>
        <w:t>？</w:t>
      </w:r>
      <w:r>
        <w:rPr>
          <w:rFonts w:ascii="新細明體" w:hAnsi="新細明體" w:hint="eastAsia"/>
        </w:rPr>
        <w:t>為什麼，現在，這時候，</w:t>
      </w:r>
      <w:r>
        <w:rPr>
          <w:rFonts w:ascii="新細明體" w:hAnsi="新細明體"/>
        </w:rPr>
        <w:t>this moment</w:t>
      </w:r>
      <w:r>
        <w:rPr>
          <w:rFonts w:ascii="新細明體" w:hAnsi="新細明體" w:hint="eastAsia"/>
        </w:rPr>
        <w:t>，人生竟還有未知的下一部</w:t>
      </w:r>
      <w:r w:rsidRPr="00A22DF8">
        <w:rPr>
          <w:rFonts w:ascii="新細明體" w:hAnsi="新細明體" w:hint="eastAsia"/>
        </w:rPr>
        <w:t>！</w:t>
      </w:r>
      <w:r>
        <w:rPr>
          <w:rFonts w:ascii="新細明體" w:hAnsi="新細明體" w:hint="eastAsia"/>
        </w:rPr>
        <w:t>沒有存檔的人生，為什麼不能這一部就完結，永遠過著幸福快樂的日子</w:t>
      </w:r>
      <w:r w:rsidRPr="00FA2031">
        <w:rPr>
          <w:rFonts w:ascii="新細明體" w:hAnsi="新細明體" w:hint="eastAsia"/>
        </w:rPr>
        <w:t>？</w:t>
      </w:r>
      <w:r>
        <w:rPr>
          <w:rFonts w:ascii="新細明體" w:hAnsi="新細明體" w:hint="eastAsia"/>
        </w:rPr>
        <w:t>我們不是最後都會變成快樂又自由的人嗎</w:t>
      </w:r>
      <w:r w:rsidRPr="00AF488A">
        <w:rPr>
          <w:rFonts w:ascii="新細明體" w:hAnsi="新細明體" w:hint="eastAsia"/>
        </w:rPr>
        <w:t>？</w:t>
      </w:r>
    </w:p>
    <w:p w:rsidR="005623BB" w:rsidRDefault="005623BB" w:rsidP="00F538F3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完蛋，</w:t>
      </w:r>
      <w:r>
        <w:rPr>
          <w:rFonts w:ascii="新細明體" w:hAnsi="新細明體"/>
        </w:rPr>
        <w:t>2012</w:t>
      </w:r>
      <w:r>
        <w:rPr>
          <w:rFonts w:ascii="新細明體" w:hAnsi="新細明體" w:hint="eastAsia"/>
        </w:rPr>
        <w:t>還要兩三年，這短短的兩三年裡面，我可以做什麼</w:t>
      </w:r>
      <w:r w:rsidRPr="00AF488A">
        <w:rPr>
          <w:rFonts w:ascii="新細明體" w:hAnsi="新細明體" w:hint="eastAsia"/>
        </w:rPr>
        <w:t>？</w:t>
      </w:r>
      <w:r>
        <w:rPr>
          <w:rFonts w:ascii="新細明體" w:hAnsi="新細明體" w:hint="eastAsia"/>
        </w:rPr>
        <w:t>萬一不幸</w:t>
      </w:r>
      <w:r>
        <w:rPr>
          <w:rFonts w:ascii="新細明體" w:hAnsi="新細明體"/>
        </w:rPr>
        <w:t>2012</w:t>
      </w:r>
      <w:r>
        <w:rPr>
          <w:rFonts w:ascii="新細明體" w:hAnsi="新細明體" w:hint="eastAsia"/>
        </w:rPr>
        <w:t>沒有發生，我</w:t>
      </w:r>
      <w:r w:rsidRPr="001F4585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我要怎麼辦啊</w:t>
      </w:r>
      <w:r w:rsidRPr="001F4585">
        <w:rPr>
          <w:rFonts w:ascii="新細明體" w:hAnsi="新細明體" w:hint="eastAsia"/>
        </w:rPr>
        <w:t>？</w:t>
      </w:r>
    </w:p>
    <w:p w:rsidR="005623BB" w:rsidRDefault="005623BB" w:rsidP="00F538F3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即便我從來都不認為我能勉強算是個為了唸書而唸書的小孩，可惜連邊都勾不上，卻也還是茫然。原來這一切都沒有意義，真的沒有意義，因為我只是一個人，一個人，完全孤寂。宇宙之中，只有我這麼一個，任誰，也不能感同身受。</w:t>
      </w:r>
    </w:p>
    <w:p w:rsidR="005623BB" w:rsidRDefault="005623BB" w:rsidP="00F538F3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我想讓你知道一些事，我最看重人生的部分，就是讓每個人都能開心，打從心裡開心的笑出來。雖然我從小就沒什麼幽默感，但是當風吹入窗戶，或一段音樂響起，或翻開童話故事書的時候，寧靜而快樂的感覺都能攫獲住我。這種感覺卻越來越稀少，最終，我好像看到它消失不見，再也回不來。回來，你看，回去，這就是我的原點。</w:t>
      </w:r>
    </w:p>
    <w:p w:rsidR="005623BB" w:rsidRDefault="005623BB" w:rsidP="00F538F3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很多人都很樂於提供幫助，不管是心理上的支持，或是提供他們的經驗讓我參考，開導我。就像一口井，一口井也要有自己的活水噴湧，而不是像水缸一樣，只裝別的水井的水，就算裝滿了水，不能流水的井也只是一口死井，永遠要向別人求助。我要先找到我自己，不是社會體制下的我該有甚麼樣的言行舉止，也不是我決定社會體制要對我有怎麼樣的感覺</w:t>
      </w:r>
      <w:r w:rsidRPr="00F82447">
        <w:rPr>
          <w:rFonts w:ascii="新細明體" w:hAnsi="新細明體" w:hint="eastAsia"/>
        </w:rPr>
        <w:t>；</w:t>
      </w:r>
      <w:r>
        <w:rPr>
          <w:rFonts w:ascii="新細明體" w:hAnsi="新細明體" w:hint="eastAsia"/>
        </w:rPr>
        <w:t>不是我來決定要有甚麼樣的形象，也不是要建立形象來向人證明我是個怎樣的人。要脫掉這些，務必連同體制與生活一同脫離。正好，在中文系公演工作結束沒多久，當我身上同時壓著對未來的迷茫，與公演帶來的疲憊，而面臨心力交瘁的臨界點之時，有機會能到其他地方安靜的待上一個學期，好好想想事情，正是我需要的。</w:t>
      </w:r>
    </w:p>
    <w:p w:rsidR="005623BB" w:rsidRDefault="005623BB" w:rsidP="00F538F3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而我也幸運的得到了這個機會。</w:t>
      </w:r>
    </w:p>
    <w:p w:rsidR="005623BB" w:rsidRDefault="005623BB" w:rsidP="00F538F3">
      <w:pPr>
        <w:rPr>
          <w:rFonts w:ascii="新細明體"/>
        </w:rPr>
      </w:pPr>
      <w:r w:rsidRPr="001B3A63">
        <w:rPr>
          <w:rFonts w:ascii="新細明體"/>
          <w:noProof/>
        </w:rPr>
        <w:pict>
          <v:shape id="圖片 4" o:spid="_x0000_i1026" type="#_x0000_t75" style="width:414pt;height:6.75pt;visibility:visible">
            <v:imagedata r:id="rId5" o:title=""/>
          </v:shape>
        </w:pict>
      </w:r>
    </w:p>
    <w:p w:rsidR="005623BB" w:rsidRDefault="005623BB" w:rsidP="00EF3ACA">
      <w:pPr>
        <w:pStyle w:val="ListParagraph"/>
        <w:numPr>
          <w:ilvl w:val="0"/>
          <w:numId w:val="2"/>
        </w:numPr>
        <w:ind w:leftChars="0"/>
        <w:jc w:val="center"/>
        <w:rPr>
          <w:rFonts w:ascii="新細明體"/>
        </w:rPr>
      </w:pPr>
      <w:r w:rsidRPr="00EF3ACA">
        <w:rPr>
          <w:rFonts w:ascii="新細明體" w:hAnsi="新細明體" w:hint="eastAsia"/>
        </w:rPr>
        <w:t>學校生活</w:t>
      </w:r>
    </w:p>
    <w:p w:rsidR="005623BB" w:rsidRDefault="005623BB" w:rsidP="00EF3ACA">
      <w:pPr>
        <w:rPr>
          <w:rFonts w:ascii="新細明體"/>
        </w:rPr>
      </w:pP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北京大學位於北京市的西北角，校內生活便利，校外鄰近美食街，不遠處還有圖書城</w:t>
      </w:r>
      <w:r w:rsidRPr="00B15F8B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地鐵站</w:t>
      </w:r>
      <w:r w:rsidRPr="00FD2ACA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公車站，對於學生來說，生活資源很充裕。校園內樹木高大，美景繁多，不僅留有許多歷史悠久的特色建築，還有新建蓋的教學大樓與百年講堂</w:t>
      </w:r>
      <w:r w:rsidRPr="00FD2ACA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食堂，美觀與實用並重，提供師生相當好的教學、學習環境。</w:t>
      </w: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北京大學的宿舍一般都沒有設置浴室，要到學生澡堂洗澡；也沒有供應飲水設備，必須要向燕園泉購買飲水機；國際網路收費昂貴，按月記費，而且鎖網嚴重，許多網站都禁止瀏覽，要先在台灣申請清大</w:t>
      </w:r>
      <w:r>
        <w:rPr>
          <w:rFonts w:ascii="新細明體" w:hAnsi="新細明體"/>
        </w:rPr>
        <w:t>VPN</w:t>
      </w:r>
      <w:r>
        <w:rPr>
          <w:rFonts w:ascii="新細明體" w:hAnsi="新細明體" w:hint="eastAsia"/>
        </w:rPr>
        <w:t>帳號；最特別的是用電量管制，不僅週間都規定時間斷電，大學部晚上十一點，研究所十二點，房間完全斷電，整個學期的用電量也有限制，若是超出規定，要再另外購買度數使用；另外，由於兩地的衛生習慣大不相同，異味的問題與廁所文化需要互相尊重，且由於台灣與大陸的歷史背景</w:t>
      </w:r>
      <w:r w:rsidRPr="00B71CB7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語言文化的特殊關聯性，時常會讓人忘記實際上我們是身處國外，心態要調適平衡。多觀察</w:t>
      </w:r>
      <w:r w:rsidRPr="00795B7F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多學習</w:t>
      </w:r>
      <w:r w:rsidRPr="00795B7F">
        <w:rPr>
          <w:rFonts w:ascii="新細明體" w:hAnsi="新細明體" w:hint="eastAsia"/>
        </w:rPr>
        <w:t>！</w:t>
      </w: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北京的氣候在冬天會達零下十幾度，夏天六月約攝氏</w:t>
      </w:r>
      <w:r>
        <w:rPr>
          <w:rFonts w:ascii="新細明體" w:hAnsi="新細明體"/>
        </w:rPr>
        <w:t>35</w:t>
      </w:r>
      <w:r>
        <w:rPr>
          <w:rFonts w:ascii="新細明體" w:hAnsi="新細明體" w:hint="eastAsia"/>
        </w:rPr>
        <w:t>度左右，四季分明。但由於宿舍會斷電所以根本沒有裝設冷氣，也不能吹電風扇，所以五月後的晚上非常難熬，冬天則有提供暖氣。春天的沙塵暴，在室內若是關上門窗不會有多大的影響，而今年也沒有遇到停課放假的沙塵暴。</w:t>
      </w: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北京大學主要負責港澳台交換學生事務的，是他們的港澳台辦公室，協助學生選課、入住宿舍</w:t>
      </w:r>
      <w:r w:rsidRPr="00B0103D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引導延長簽證等等的業務。在北京，任何手續作業都要獨力完成，效率較緩慢而沒有彈性，時常一次要跑好幾個地方，尤其是入住與離校手續。</w:t>
      </w: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入住宿舍當天，下飛機之後有安排到機場接機，進入校園隨機分配宿舍。要是運氣不好，住到兩年多沒有人住過的房間，第一個晚上就要與沙塵暴與落塵奮戰，之後，自己搭十分鐘的出租車或地鐵到家樂福購買生活用品，臉盆、所有寢具、所有雜物，再排</w:t>
      </w:r>
      <w:r>
        <w:rPr>
          <w:rFonts w:ascii="新細明體" w:hAnsi="新細明體"/>
        </w:rPr>
        <w:t>45</w:t>
      </w:r>
      <w:r>
        <w:rPr>
          <w:rFonts w:ascii="新細明體" w:hAnsi="新細明體" w:hint="eastAsia"/>
        </w:rPr>
        <w:t>分鐘的隊等待結帳，回到宿舍繼續整理房間。直到凌晨</w:t>
      </w:r>
      <w:r>
        <w:rPr>
          <w:rFonts w:ascii="新細明體" w:hAnsi="新細明體"/>
        </w:rPr>
        <w:t>2</w:t>
      </w:r>
      <w:r>
        <w:rPr>
          <w:rFonts w:ascii="新細明體" w:hAnsi="新細明體" w:hint="eastAsia"/>
        </w:rPr>
        <w:t>點，至少手會摸到的地方都乾淨了，澡堂也早在十點關門，只好帶著機艙味與灰塵入睡。隔天早上起來，要到未名湖的另一邊辦手續，學校食堂沒有飯卡不能買東西吃，小賣部也還沒開。領到學生證之後，開始辦理入校手續，拿著校園地圖一個個地方慢慢找，這時候就會發現，人家做事沒有考慮效率或便利，因為不是他們在做。學校所有東西，飯卡</w:t>
      </w:r>
      <w:r w:rsidRPr="005B6D78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洗澡卡、網路</w:t>
      </w:r>
      <w:r w:rsidRPr="00B71CB7">
        <w:rPr>
          <w:rFonts w:ascii="新細明體" w:hAnsi="新細明體" w:hint="eastAsia"/>
        </w:rPr>
        <w:t>…</w:t>
      </w:r>
      <w:r>
        <w:rPr>
          <w:rFonts w:ascii="新細明體" w:hAnsi="新細明體" w:hint="eastAsia"/>
        </w:rPr>
        <w:t>等，都要先充值而後才能使用。若是不願意忍受這些，最好選擇其他交換學校，離校手續也是相同的事再做一遍。</w:t>
      </w: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這些事情相當麻煩，雖然挑戰人的價值觀與體力，可惜方式太浪費時間</w:t>
      </w:r>
      <w:r w:rsidRPr="003613E8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生命。不論如何，這就是他們的做事方式。四個月，實踐完全相反的生活型態，受益的也會是自己。</w:t>
      </w: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很多事不再是理所當然，我們享受的福利原來世界上很多人都沒有，說同樣語言的人們竟然可以衍生出如此不同的文化，一個文化的教育對人的塑形的影響原來是這麼巨大</w:t>
      </w:r>
      <w:r w:rsidRPr="00233B6C">
        <w:rPr>
          <w:rFonts w:ascii="新細明體" w:hAnsi="新細明體" w:hint="eastAsia"/>
        </w:rPr>
        <w:t>……</w:t>
      </w:r>
      <w:r>
        <w:rPr>
          <w:rFonts w:ascii="新細明體" w:hAnsi="新細明體" w:hint="eastAsia"/>
        </w:rPr>
        <w:t>。</w:t>
      </w:r>
    </w:p>
    <w:p w:rsidR="005623BB" w:rsidRDefault="005623BB" w:rsidP="00EF3ACA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北京大學的百年講堂就在教室區附近，一個學期內會舉辦非常多場的表演與演講，包含傳統藝術、音樂會、舞蹈</w:t>
      </w:r>
      <w:r w:rsidRPr="00B71CB7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電影，各式各樣而且價錢非常便宜，若是有機會有興趣，一定要去看看。</w:t>
      </w:r>
    </w:p>
    <w:p w:rsidR="005623BB" w:rsidRDefault="005623BB" w:rsidP="00EF3ACA">
      <w:pPr>
        <w:rPr>
          <w:rFonts w:ascii="新細明體"/>
        </w:rPr>
      </w:pPr>
      <w:r w:rsidRPr="001B3A63">
        <w:rPr>
          <w:rFonts w:ascii="新細明體"/>
          <w:noProof/>
        </w:rPr>
        <w:pict>
          <v:shape id="圖片 5" o:spid="_x0000_i1027" type="#_x0000_t75" style="width:414pt;height:6.75pt;visibility:visible">
            <v:imagedata r:id="rId5" o:title=""/>
          </v:shape>
        </w:pict>
      </w:r>
    </w:p>
    <w:p w:rsidR="005623BB" w:rsidRPr="00233B6C" w:rsidRDefault="005623BB" w:rsidP="00233B6C">
      <w:pPr>
        <w:pStyle w:val="ListParagraph"/>
        <w:numPr>
          <w:ilvl w:val="0"/>
          <w:numId w:val="2"/>
        </w:numPr>
        <w:ind w:leftChars="0"/>
        <w:jc w:val="center"/>
        <w:rPr>
          <w:rFonts w:ascii="新細明體"/>
        </w:rPr>
      </w:pPr>
      <w:r w:rsidRPr="00233B6C">
        <w:rPr>
          <w:rFonts w:ascii="新細明體" w:hAnsi="新細明體" w:hint="eastAsia"/>
        </w:rPr>
        <w:t>學校課業</w:t>
      </w:r>
    </w:p>
    <w:p w:rsidR="005623BB" w:rsidRDefault="005623BB" w:rsidP="00233B6C">
      <w:pPr>
        <w:rPr>
          <w:rFonts w:ascii="新細明體"/>
        </w:rPr>
      </w:pPr>
    </w:p>
    <w:p w:rsidR="005623BB" w:rsidRDefault="005623BB" w:rsidP="00233B6C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我這學期一共修了四門課，一門課兩個小時，分別是</w:t>
      </w:r>
      <w:r w:rsidRPr="00233B6C">
        <w:rPr>
          <w:rFonts w:ascii="新細明體" w:hAnsi="新細明體" w:hint="eastAsia"/>
        </w:rPr>
        <w:t>：</w:t>
      </w:r>
      <w:r>
        <w:rPr>
          <w:rFonts w:ascii="新細明體" w:hAnsi="新細明體" w:hint="eastAsia"/>
        </w:rPr>
        <w:t>小說的藝術、藝術概論、日本文化藝術專題，與舞蹈。這是我在北京大學受益最多的事情，四門課都非常精彩。</w:t>
      </w:r>
    </w:p>
    <w:p w:rsidR="005623BB" w:rsidRDefault="005623BB" w:rsidP="00233B6C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第一天去上課還真的嚇了一跳，鐘聲還未響起，教室的前後門都已擠滿了人，裡面的老師還在上課，外面下一堂課的同學已經在準備搶位子了。下課鐘聲一響，老師宣布下課，門外的同學們就如鯉魚擠龍門一樣，拼命往內擠，裡面的同學還在收拾書包，屁股還黏在椅子上呢，他們水壺往桌上一放，搶標成功。這還算客氣，有的是一次幫好幾個人占位子，一隻鉛筆，一本筆記本，佔了整整一排十幾個空座位，可真是豪邁。大家也見怪不怪，奉行這樣的佔位法則，可是也不知道為什麼，佔了位應該是為了認真聽課吧</w:t>
      </w:r>
      <w:r w:rsidRPr="00D37786">
        <w:rPr>
          <w:rFonts w:ascii="新細明體" w:hAnsi="新細明體" w:hint="eastAsia"/>
        </w:rPr>
        <w:t>？</w:t>
      </w:r>
      <w:r>
        <w:rPr>
          <w:rFonts w:ascii="新細明體" w:hAnsi="新細明體" w:hint="eastAsia"/>
        </w:rPr>
        <w:t>卻有很多人在寫自己的作業、上網、看</w:t>
      </w:r>
      <w:r>
        <w:rPr>
          <w:rFonts w:ascii="新細明體" w:hAnsi="新細明體"/>
        </w:rPr>
        <w:t>PPS</w:t>
      </w:r>
      <w:r>
        <w:rPr>
          <w:rFonts w:ascii="新細明體" w:hAnsi="新細明體" w:hint="eastAsia"/>
        </w:rPr>
        <w:t>，也不是很多，就是十幾個。課都很大堂，動輒上百人，還有五百人的課，或許不是專業項目的原因，認真聽課的人不算多。相反，他們很熱衷考試，尤其是托福</w:t>
      </w:r>
      <w:r w:rsidRPr="006841AA">
        <w:rPr>
          <w:rFonts w:ascii="新細明體" w:hAnsi="新細明體" w:hint="eastAsia"/>
        </w:rPr>
        <w:t>、</w:t>
      </w:r>
      <w:r>
        <w:rPr>
          <w:rFonts w:ascii="新細明體" w:hAnsi="新細明體"/>
        </w:rPr>
        <w:t>GRE</w:t>
      </w:r>
      <w:r>
        <w:rPr>
          <w:rFonts w:ascii="新細明體" w:hAnsi="新細明體" w:hint="eastAsia"/>
        </w:rPr>
        <w:t>，這些很多人在課堂上唸，偶爾老師宣布哪裡哪裡會考的時候，就會出現一陣翻書聲，哇，原來課本都還沒翻開！但是也別一竿子打翻一條船，認真的人也是有的，雖然看不出他們熱愛知識的程度，努力、硬拼命的骨氣使人印象深刻。</w:t>
      </w:r>
    </w:p>
    <w:p w:rsidR="005623BB" w:rsidRDefault="005623BB" w:rsidP="00233B6C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老師們都非常使人佩服，不僅專業知識豐富，台風也很穩健，他們喜歡上課，傳播他們所學，學生也喜歡他們，教室的氣氛很是積極向上</w:t>
      </w:r>
      <w:r w:rsidRPr="009B051F">
        <w:rPr>
          <w:rFonts w:ascii="新細明體" w:hAnsi="新細明體" w:hint="eastAsia"/>
        </w:rPr>
        <w:t>！</w:t>
      </w:r>
      <w:r>
        <w:rPr>
          <w:rFonts w:ascii="新細明體" w:hAnsi="新細明體" w:hint="eastAsia"/>
        </w:rPr>
        <w:t>就我自己的經驗而言，台灣的老師較多偏向於組織大重點，介紹觀念，然後用細節說明。而我在北京大學遇到的老師，對於一件事物是從細的地方開始說，講建築特色，舉了好多個例子，從例子延伸出觀念，再用其他例子證明，再延伸，不斷反覆，像蜘蛛結網，引發人興趣，建構觀念。</w:t>
      </w:r>
    </w:p>
    <w:p w:rsidR="005623BB" w:rsidRDefault="005623BB" w:rsidP="00233B6C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在北大修的這些課，也使我決定未來要走的路，讓我確定什麼是能讓我最感興趣，最快樂的東西</w:t>
      </w:r>
      <w:r w:rsidRPr="00966C4F">
        <w:rPr>
          <w:rFonts w:ascii="新細明體" w:hAnsi="新細明體" w:hint="eastAsia"/>
        </w:rPr>
        <w:t>－</w:t>
      </w:r>
      <w:r>
        <w:rPr>
          <w:rFonts w:ascii="新細明體" w:hAnsi="新細明體" w:hint="eastAsia"/>
        </w:rPr>
        <w:t>藝術。</w:t>
      </w:r>
    </w:p>
    <w:p w:rsidR="005623BB" w:rsidRDefault="005623BB" w:rsidP="00233B6C">
      <w:pPr>
        <w:rPr>
          <w:rFonts w:ascii="新細明體"/>
        </w:rPr>
      </w:pPr>
      <w:r w:rsidRPr="001B3A63">
        <w:rPr>
          <w:rFonts w:ascii="新細明體"/>
          <w:noProof/>
        </w:rPr>
        <w:pict>
          <v:shape id="圖片 6" o:spid="_x0000_i1028" type="#_x0000_t75" style="width:414pt;height:6.75pt;visibility:visible">
            <v:imagedata r:id="rId5" o:title=""/>
          </v:shape>
        </w:pict>
      </w:r>
    </w:p>
    <w:p w:rsidR="005623BB" w:rsidRPr="00966C4F" w:rsidRDefault="005623BB" w:rsidP="00966C4F">
      <w:pPr>
        <w:pStyle w:val="ListParagraph"/>
        <w:numPr>
          <w:ilvl w:val="0"/>
          <w:numId w:val="2"/>
        </w:numPr>
        <w:ind w:leftChars="0"/>
        <w:jc w:val="center"/>
        <w:rPr>
          <w:rFonts w:ascii="新細明體"/>
        </w:rPr>
      </w:pPr>
      <w:r w:rsidRPr="00966C4F">
        <w:rPr>
          <w:rFonts w:ascii="新細明體" w:hAnsi="新細明體" w:hint="eastAsia"/>
        </w:rPr>
        <w:t>校外活動</w:t>
      </w:r>
    </w:p>
    <w:p w:rsidR="005623BB" w:rsidRDefault="005623BB" w:rsidP="00966C4F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交換學生的另一項重頭戲，旅遊，絕對不能錯過。在北京或台灣都有賣旅遊書籍，會是很好的參考。</w:t>
      </w:r>
    </w:p>
    <w:p w:rsidR="005623BB" w:rsidRDefault="005623BB" w:rsidP="00966C4F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北京大學附近就有清華大學、圓明園，以及頤和園三大旅遊景點，不論哪一個都非常大。在大陸的旅遊景點大多有個體導遊在招攬觀光客，頤和園的個體導遊一次約是</w:t>
      </w:r>
      <w:r>
        <w:rPr>
          <w:rFonts w:ascii="新細明體" w:hAnsi="新細明體"/>
        </w:rPr>
        <w:t>40</w:t>
      </w:r>
      <w:r>
        <w:rPr>
          <w:rFonts w:ascii="新細明體" w:hAnsi="新細明體" w:hint="eastAsia"/>
        </w:rPr>
        <w:t>塊人民幣，不限時間。大陸很奇怪的文化就是會訛騙，最好貨比三家，或事先上大陸網站查。最好的方式是請當地的同學帶你走一趟，瞭解他們的一般價格之後，再自己去走。有一次在南鑼鼓巷坐人力車，明明事前已經問好價錢，之後卻還是被睜眼說瞎話，這種情況也是會有的。</w:t>
      </w:r>
    </w:p>
    <w:p w:rsidR="005623BB" w:rsidRDefault="005623BB" w:rsidP="00966C4F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若有五一長假之類的機會，可以安排到別的省去玩，試驗自己的能力與膽量。我和室友三人就搭上軟臥跑到青島，品嘗海鮮和海景</w:t>
      </w:r>
      <w:r w:rsidRPr="00222DB0">
        <w:rPr>
          <w:rFonts w:ascii="新細明體" w:hAnsi="新細明體" w:hint="eastAsia"/>
        </w:rPr>
        <w:t>！</w:t>
      </w:r>
    </w:p>
    <w:p w:rsidR="005623BB" w:rsidRDefault="005623BB" w:rsidP="00966C4F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 w:rsidRPr="001B3A63">
        <w:rPr>
          <w:rFonts w:ascii="新細明體"/>
          <w:noProof/>
        </w:rPr>
        <w:pict>
          <v:shape id="圖片 7" o:spid="_x0000_i1029" type="#_x0000_t75" style="width:414pt;height:6.75pt;visibility:visible">
            <v:imagedata r:id="rId5" o:title=""/>
          </v:shape>
        </w:pict>
      </w:r>
    </w:p>
    <w:p w:rsidR="005623BB" w:rsidRPr="00222DB0" w:rsidRDefault="005623BB" w:rsidP="00222DB0">
      <w:pPr>
        <w:pStyle w:val="ListParagraph"/>
        <w:numPr>
          <w:ilvl w:val="0"/>
          <w:numId w:val="2"/>
        </w:numPr>
        <w:ind w:leftChars="0"/>
        <w:jc w:val="center"/>
        <w:rPr>
          <w:rFonts w:ascii="新細明體"/>
        </w:rPr>
      </w:pPr>
      <w:r w:rsidRPr="00222DB0">
        <w:rPr>
          <w:rFonts w:ascii="新細明體" w:hAnsi="新細明體" w:hint="eastAsia"/>
        </w:rPr>
        <w:t>結語</w:t>
      </w:r>
    </w:p>
    <w:p w:rsidR="005623BB" w:rsidRDefault="005623BB" w:rsidP="00222DB0">
      <w:pPr>
        <w:rPr>
          <w:rFonts w:ascii="新細明體"/>
        </w:rPr>
      </w:pPr>
    </w:p>
    <w:p w:rsidR="005623BB" w:rsidRDefault="005623BB" w:rsidP="00222DB0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在北京生活有諸多不便，不免讓人心生埋怨，但是回來的時候，這些事情卻會為你的回憶添加很多精彩的元素。</w:t>
      </w:r>
    </w:p>
    <w:p w:rsidR="005623BB" w:rsidRDefault="005623BB" w:rsidP="00222DB0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回到台灣之後，我有了新的目標</w:t>
      </w:r>
      <w:r w:rsidRPr="00695483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>新的心情，對於未來也比較有信心。但回到家之後，重新習慣一切都沒變的狀態，讓人不免疑惑這種心情能持續多久。如果不改變，那一切就又回到原點。現在的我，在努力使這種更自由的觀念融入日常之中，放開一切規則，讓萬物呈現自然的樣貌，包括自己。</w:t>
      </w:r>
    </w:p>
    <w:p w:rsidR="005623BB" w:rsidRPr="007A2407" w:rsidRDefault="005623BB" w:rsidP="00222DB0">
      <w:pPr>
        <w:rPr>
          <w:rFonts w:ascii="新細明體"/>
        </w:rPr>
      </w:pPr>
      <w:r>
        <w:rPr>
          <w:rFonts w:ascii="新細明體" w:hAnsi="新細明體"/>
        </w:rPr>
        <w:t xml:space="preserve">    </w:t>
      </w:r>
      <w:r>
        <w:rPr>
          <w:rFonts w:ascii="新細明體" w:hAnsi="新細明體" w:hint="eastAsia"/>
        </w:rPr>
        <w:t>相信我一定做的到。</w:t>
      </w:r>
      <w:r>
        <w:rPr>
          <w:rFonts w:ascii="新細明體" w:hAnsi="新細明體"/>
        </w:rPr>
        <w:t xml:space="preserve">    </w:t>
      </w:r>
    </w:p>
    <w:sectPr w:rsidR="005623BB" w:rsidRPr="007A2407" w:rsidSect="00895A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7546E"/>
    <w:multiLevelType w:val="hybridMultilevel"/>
    <w:tmpl w:val="8E3ABD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6428147A"/>
    <w:multiLevelType w:val="hybridMultilevel"/>
    <w:tmpl w:val="F914FF12"/>
    <w:lvl w:ilvl="0" w:tplc="E6BC7FF2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38F3"/>
    <w:rsid w:val="000F0B7E"/>
    <w:rsid w:val="00190A5F"/>
    <w:rsid w:val="001B3A63"/>
    <w:rsid w:val="001F4585"/>
    <w:rsid w:val="001F4EC3"/>
    <w:rsid w:val="00202988"/>
    <w:rsid w:val="00222DB0"/>
    <w:rsid w:val="00233B6C"/>
    <w:rsid w:val="00307107"/>
    <w:rsid w:val="003613E8"/>
    <w:rsid w:val="00385C44"/>
    <w:rsid w:val="0039506C"/>
    <w:rsid w:val="005411FA"/>
    <w:rsid w:val="005623BB"/>
    <w:rsid w:val="00597F3E"/>
    <w:rsid w:val="005A2CB7"/>
    <w:rsid w:val="005B6D78"/>
    <w:rsid w:val="00614BEB"/>
    <w:rsid w:val="006500F0"/>
    <w:rsid w:val="006841AA"/>
    <w:rsid w:val="00695483"/>
    <w:rsid w:val="00795B7F"/>
    <w:rsid w:val="007A2407"/>
    <w:rsid w:val="007D16CC"/>
    <w:rsid w:val="00895AC7"/>
    <w:rsid w:val="00906284"/>
    <w:rsid w:val="00966C4F"/>
    <w:rsid w:val="00975882"/>
    <w:rsid w:val="009B051F"/>
    <w:rsid w:val="009F508C"/>
    <w:rsid w:val="00A22DF8"/>
    <w:rsid w:val="00AB0837"/>
    <w:rsid w:val="00AF488A"/>
    <w:rsid w:val="00B0103D"/>
    <w:rsid w:val="00B15F8B"/>
    <w:rsid w:val="00B433EB"/>
    <w:rsid w:val="00B569A4"/>
    <w:rsid w:val="00B71CB7"/>
    <w:rsid w:val="00D37786"/>
    <w:rsid w:val="00D71282"/>
    <w:rsid w:val="00DD4FEE"/>
    <w:rsid w:val="00ED5A2A"/>
    <w:rsid w:val="00EF3ACA"/>
    <w:rsid w:val="00F538F3"/>
    <w:rsid w:val="00F82447"/>
    <w:rsid w:val="00FA2031"/>
    <w:rsid w:val="00FD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AC7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538F3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F538F3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38F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551</Words>
  <Characters>3145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9541025 林宜臻</dc:title>
  <dc:subject/>
  <dc:creator>Eternal107</dc:creator>
  <cp:keywords/>
  <dc:description/>
  <cp:lastModifiedBy>user</cp:lastModifiedBy>
  <cp:revision>2</cp:revision>
  <dcterms:created xsi:type="dcterms:W3CDTF">2010-09-07T10:47:00Z</dcterms:created>
  <dcterms:modified xsi:type="dcterms:W3CDTF">2010-09-07T10:47:00Z</dcterms:modified>
</cp:coreProperties>
</file>