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C55" w:rsidRPr="009C7592" w:rsidRDefault="003B0C55" w:rsidP="009C7592">
      <w:pPr>
        <w:jc w:val="center"/>
      </w:pPr>
      <w:r>
        <w:t>2010</w:t>
      </w:r>
      <w:r>
        <w:rPr>
          <w:rFonts w:hint="eastAsia"/>
        </w:rPr>
        <w:t>暑期兩岸獎學金交流心得</w:t>
      </w:r>
      <w:r>
        <w:t xml:space="preserve">  </w:t>
      </w:r>
      <w:r>
        <w:rPr>
          <w:rFonts w:hint="eastAsia"/>
        </w:rPr>
        <w:t>計財</w:t>
      </w:r>
      <w:r>
        <w:t>11</w:t>
      </w:r>
      <w:r>
        <w:rPr>
          <w:rFonts w:hint="eastAsia"/>
        </w:rPr>
        <w:t>黃詩婷</w:t>
      </w:r>
    </w:p>
    <w:p w:rsidR="003B0C55" w:rsidRDefault="003B0C55">
      <w:r>
        <w:t xml:space="preserve">    </w:t>
      </w:r>
      <w:r>
        <w:rPr>
          <w:rFonts w:hint="eastAsia"/>
        </w:rPr>
        <w:t>上海，就像台北一樣，是個車水馬龍的都市，擁有錯綜複雜的馬路、發達的交通網路，以及四處林立的高樓大廈，而黃浦江的灌溉，沖淡了城市的喧擾，讓人不至於在這人來人往的城市裡無法喘息。</w:t>
      </w:r>
    </w:p>
    <w:p w:rsidR="003B0C55" w:rsidRDefault="003B0C55">
      <w:r>
        <w:t xml:space="preserve">    </w:t>
      </w:r>
      <w:r>
        <w:rPr>
          <w:rFonts w:hint="eastAsia"/>
        </w:rPr>
        <w:t>復旦大學離市區大約有二十分鐘的車程，校園非常靜謐，但生活機能卻相當良好，校園內的「非洲街」、「腐敗街」，以及走路十分鐘就到的「五角場」，舉凡所想要的東西，在這些地方都可以找得到，非常方便。</w:t>
      </w:r>
    </w:p>
    <w:p w:rsidR="003B0C55" w:rsidRDefault="003B0C55">
      <w:r>
        <w:t xml:space="preserve">    </w:t>
      </w:r>
      <w:r>
        <w:rPr>
          <w:rFonts w:hint="eastAsia"/>
        </w:rPr>
        <w:t>在上海的這段日子裡，多數的時間是在寢室內搜集資料、整理數據、分析結果，大概每個禮拜去教授辦公室一、兩次，向教授報告進度與討論就行了，剩下的時間就非常自由，可以安排時間把旅遊書上的景點走一遍，幸運的是，上海的地鐵規劃愈來愈完善，幾乎所有的旅遊景點都可以由鐵路到達，田子坊、新天地、人民廣場、七浦路…等等，都有我們的足跡。</w:t>
      </w:r>
    </w:p>
    <w:p w:rsidR="003B0C55" w:rsidRDefault="003B0C55">
      <w:r>
        <w:t xml:space="preserve">    </w:t>
      </w:r>
      <w:r>
        <w:rPr>
          <w:rFonts w:hint="eastAsia"/>
        </w:rPr>
        <w:t>我們到達上海的週末，學校帶我們參觀上海的一些知名景點：豫園、七寶古鎮、東方明珠、黃浦江，還帶我們去滑雪場滑雪。在交流期間，學校也安排我們跟著歷史系和旅遊系參加為期十一天的「歷史行」，從先進的上海出發，經過鄭州、洛陽，再深入到古都西安，佛教</w:t>
      </w:r>
      <w:r w:rsidRPr="0039700E">
        <w:rPr>
          <w:rFonts w:hint="eastAsia"/>
        </w:rPr>
        <w:t>祖庭之稱的</w:t>
      </w:r>
      <w:r>
        <w:rPr>
          <w:rFonts w:hint="eastAsia"/>
        </w:rPr>
        <w:t>白馬寺、鬼斧神工的龍門石窟、宏偉壯觀的秦代兵馬俑、金碧輝煌卻超然物外的法門寺就踏在我的腳下，歷史課本裡敘述的一切彷彿都真實起來。雖然說，短短十一天想要參透五千年的中國文化是不可能的，但是這十一天卻讓我見識到它的博大精深和無遠佛屆的文化意義，親切的大陸同學和老師也特別照顧我們，他們的熱情總是帶給我們溫暖，這趟旅程不虛此行，可以說是今年暑假最難忘的回憶。</w:t>
      </w:r>
    </w:p>
    <w:p w:rsidR="003B0C55" w:rsidRDefault="003B0C55">
      <w:r>
        <w:t xml:space="preserve">    </w:t>
      </w:r>
      <w:r>
        <w:rPr>
          <w:rFonts w:hint="eastAsia"/>
        </w:rPr>
        <w:t>值得一提的是，萬眾矚目的</w:t>
      </w:r>
      <w:r>
        <w:t>2010</w:t>
      </w:r>
      <w:r>
        <w:rPr>
          <w:rFonts w:hint="eastAsia"/>
        </w:rPr>
        <w:t>年世界博覽會在上海舉行，每天四十萬的人潮，分佈在擁擠的黃浦江兩岸，將近四十度的高溫，彷彿待在一個大蒸籠裡，蒸得我們頭昏腦脹、汗如雨下，卻蒸不掉我們一顆熱血沸騰的心，穿梭在</w:t>
      </w:r>
      <w:r>
        <w:t>5.28</w:t>
      </w:r>
      <w:r>
        <w:rPr>
          <w:rFonts w:hint="eastAsia"/>
        </w:rPr>
        <w:t>平方公里的世博園區，快門聲響頻頻發出，紀錄下的是來自不同國家稀奇古怪的特色建築以及文化與民俗風情。</w:t>
      </w:r>
    </w:p>
    <w:p w:rsidR="003B0C55" w:rsidRDefault="003B0C55">
      <w:r>
        <w:t xml:space="preserve">    </w:t>
      </w:r>
      <w:r>
        <w:rPr>
          <w:rFonts w:hint="eastAsia"/>
        </w:rPr>
        <w:t>離開上海的前一天，是我們專題的成果發表會，那天大家穿起了正式的衣服，去除了平常的孩子氣，有模有樣，個個有備而來，將這五十天的成果分享給大家，雖然我們十個人來自不同的科系，研究的是不同的領域，但是我們都可以感受到彼此對專題的用心程度。復旦大學的教授也對我們讚賞有加，他們認為台灣的學生基礎較為紮實，而能力也十分堅強，能夠在這短短的一個半月完成一份研究，是非常值得鼓勵的，然而，教授們也給了我們許多建議，他認為我們的台風仍不夠穩健、表達能力稍嫌不足，這些都是我們相較於大陸學生，需要改進以及努力的部分。在眾人前報告的氛圍總是較為凝重，也有可能會因為緊張而影響了表現，但是這是一個非常難得的經驗，也是一個鍛鍊自己表達能力的機會。</w:t>
      </w:r>
    </w:p>
    <w:p w:rsidR="003B0C55" w:rsidRPr="00B162F0" w:rsidRDefault="003B0C55">
      <w:r>
        <w:t xml:space="preserve">    </w:t>
      </w:r>
      <w:r>
        <w:rPr>
          <w:rFonts w:hint="eastAsia"/>
        </w:rPr>
        <w:t>透過這次交流的機會認識不少對岸的夥伴，也體會不同的生活方式與文化差異，最重要的，我認識一群相互扶持、生死與共的朋友，有復旦團的地方，總是充滿笑聲，我們共同記錄著</w:t>
      </w:r>
      <w:r>
        <w:t>2010</w:t>
      </w:r>
      <w:r>
        <w:rPr>
          <w:rFonts w:hint="eastAsia"/>
        </w:rPr>
        <w:t>年暑假永遠無法忘懷的美好回憶。</w:t>
      </w:r>
    </w:p>
    <w:sectPr w:rsidR="003B0C55" w:rsidRPr="00B162F0" w:rsidSect="006A4D2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2716"/>
    <w:rsid w:val="000728B9"/>
    <w:rsid w:val="0007750A"/>
    <w:rsid w:val="000A70F4"/>
    <w:rsid w:val="001A05A5"/>
    <w:rsid w:val="00242DE0"/>
    <w:rsid w:val="0024667F"/>
    <w:rsid w:val="002677BE"/>
    <w:rsid w:val="00352BA6"/>
    <w:rsid w:val="00353A94"/>
    <w:rsid w:val="0038737B"/>
    <w:rsid w:val="0039700E"/>
    <w:rsid w:val="003A478F"/>
    <w:rsid w:val="003B0C55"/>
    <w:rsid w:val="003D4C47"/>
    <w:rsid w:val="004500B7"/>
    <w:rsid w:val="004E7231"/>
    <w:rsid w:val="004F4006"/>
    <w:rsid w:val="00587B51"/>
    <w:rsid w:val="006009EE"/>
    <w:rsid w:val="00621561"/>
    <w:rsid w:val="00632716"/>
    <w:rsid w:val="006A4D20"/>
    <w:rsid w:val="007255B1"/>
    <w:rsid w:val="00771479"/>
    <w:rsid w:val="007C201A"/>
    <w:rsid w:val="007D2BD5"/>
    <w:rsid w:val="00862EFF"/>
    <w:rsid w:val="008A67BF"/>
    <w:rsid w:val="00960E01"/>
    <w:rsid w:val="009C7592"/>
    <w:rsid w:val="009E4F7B"/>
    <w:rsid w:val="00A32632"/>
    <w:rsid w:val="00A37EDF"/>
    <w:rsid w:val="00A509B8"/>
    <w:rsid w:val="00B162F0"/>
    <w:rsid w:val="00B253FA"/>
    <w:rsid w:val="00B86A6F"/>
    <w:rsid w:val="00BA5C66"/>
    <w:rsid w:val="00BE6722"/>
    <w:rsid w:val="00BF51DF"/>
    <w:rsid w:val="00C90AB1"/>
    <w:rsid w:val="00CC6F00"/>
    <w:rsid w:val="00CF63D0"/>
    <w:rsid w:val="00DA7FB4"/>
    <w:rsid w:val="00E36690"/>
    <w:rsid w:val="00E540F6"/>
    <w:rsid w:val="00F21483"/>
    <w:rsid w:val="00FA5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D20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1</Pages>
  <Words>188</Words>
  <Characters>1076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2010暑期兩岸獎學金交流心得  計財11黃詩婷</dc:title>
  <dc:subject/>
  <dc:creator>kiki</dc:creator>
  <cp:keywords/>
  <dc:description/>
  <cp:lastModifiedBy>user</cp:lastModifiedBy>
  <cp:revision>2</cp:revision>
  <dcterms:created xsi:type="dcterms:W3CDTF">2010-09-14T00:50:00Z</dcterms:created>
  <dcterms:modified xsi:type="dcterms:W3CDTF">2010-09-14T00:50:00Z</dcterms:modified>
</cp:coreProperties>
</file>