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96" w:rsidRPr="00BB18E8" w:rsidRDefault="00A65F96" w:rsidP="00BB18E8">
      <w:pPr>
        <w:jc w:val="center"/>
        <w:rPr>
          <w:rFonts w:ascii="標楷體" w:eastAsia="標楷體" w:hAnsi="標楷體" w:cs="Calibri"/>
          <w:sz w:val="28"/>
          <w:szCs w:val="28"/>
        </w:rPr>
      </w:pPr>
      <w:r w:rsidRPr="00BB18E8">
        <w:rPr>
          <w:rFonts w:ascii="標楷體" w:eastAsia="標楷體" w:hAnsi="標楷體" w:cs="Calibri"/>
          <w:sz w:val="28"/>
          <w:szCs w:val="28"/>
        </w:rPr>
        <w:t>2010</w:t>
      </w:r>
      <w:r w:rsidRPr="00BB18E8">
        <w:rPr>
          <w:rFonts w:ascii="標楷體" w:eastAsia="標楷體" w:hAnsi="標楷體" w:cs="Calibri" w:hint="eastAsia"/>
          <w:sz w:val="28"/>
          <w:szCs w:val="28"/>
        </w:rPr>
        <w:t>年上海交通大學暑期交流心得</w:t>
      </w:r>
    </w:p>
    <w:p w:rsidR="00A65F96" w:rsidRDefault="00A65F96" w:rsidP="00BB18E8">
      <w:pPr>
        <w:jc w:val="right"/>
        <w:rPr>
          <w:rFonts w:cs="Calibri"/>
        </w:rPr>
      </w:pPr>
      <w:r w:rsidRPr="00BB18E8">
        <w:rPr>
          <w:rFonts w:cs="Calibri" w:hint="eastAsia"/>
        </w:rPr>
        <w:t>清華大學化工系</w:t>
      </w:r>
      <w:r w:rsidRPr="00BB18E8">
        <w:rPr>
          <w:rFonts w:cs="Calibri"/>
        </w:rPr>
        <w:t xml:space="preserve"> 9730112 </w:t>
      </w:r>
      <w:r w:rsidRPr="00BB18E8">
        <w:rPr>
          <w:rFonts w:cs="Calibri" w:hint="eastAsia"/>
        </w:rPr>
        <w:t>黃奕翔</w:t>
      </w:r>
    </w:p>
    <w:p w:rsidR="00A65F96" w:rsidRPr="00BB18E8" w:rsidRDefault="00A65F96" w:rsidP="00BB18E8">
      <w:pPr>
        <w:jc w:val="right"/>
        <w:rPr>
          <w:rFonts w:cs="Calibri"/>
        </w:rPr>
      </w:pPr>
    </w:p>
    <w:p w:rsidR="00A65F96" w:rsidRPr="00BB18E8" w:rsidRDefault="00A65F96" w:rsidP="00BB18E8">
      <w:pPr>
        <w:rPr>
          <w:rFonts w:cs="Calibri"/>
        </w:rPr>
      </w:pPr>
      <w:r>
        <w:rPr>
          <w:rFonts w:cs="Calibri" w:hint="eastAsia"/>
        </w:rPr>
        <w:t xml:space="preserve">　　</w:t>
      </w:r>
      <w:r w:rsidRPr="00BB18E8">
        <w:rPr>
          <w:rFonts w:cs="Calibri" w:hint="eastAsia"/>
        </w:rPr>
        <w:t>接近學期末時總會為自己訂一些暑假的計畫，希望可以好好利用暑假的時間充實自</w:t>
      </w:r>
      <w:r>
        <w:rPr>
          <w:rFonts w:cs="Calibri" w:hint="eastAsia"/>
        </w:rPr>
        <w:t>己，但等到真正放假的時候，潛藏的惰性就會慢慢的從內心鑽出來，</w:t>
      </w:r>
      <w:r w:rsidRPr="00BB18E8">
        <w:rPr>
          <w:rFonts w:cs="Calibri" w:hint="eastAsia"/>
        </w:rPr>
        <w:t>暑假就在一陣渾渾噩噩中溜走了。為了不重蹈覆轍，在今年寒假結束後我毅然決然的對兩岸交流的計畫提出申請，希望能多體驗一下外面的世界。</w:t>
      </w:r>
    </w:p>
    <w:p w:rsidR="00A65F96" w:rsidRPr="00BB18E8" w:rsidRDefault="00A65F96">
      <w:pPr>
        <w:rPr>
          <w:rFonts w:cs="Calibri"/>
        </w:rPr>
      </w:pPr>
    </w:p>
    <w:p w:rsidR="00A65F96" w:rsidRPr="00BB18E8" w:rsidRDefault="00A65F96">
      <w:pPr>
        <w:rPr>
          <w:rFonts w:cs="Calibri"/>
        </w:rPr>
      </w:pPr>
      <w:r>
        <w:rPr>
          <w:rFonts w:cs="Calibri" w:hint="eastAsia"/>
        </w:rPr>
        <w:t xml:space="preserve">　　「</w:t>
      </w:r>
      <w:r w:rsidRPr="00BB18E8">
        <w:rPr>
          <w:rFonts w:cs="Calibri" w:hint="eastAsia"/>
        </w:rPr>
        <w:t>萬事起頭難</w:t>
      </w:r>
      <w:r>
        <w:rPr>
          <w:rFonts w:cs="Calibri" w:hint="eastAsia"/>
        </w:rPr>
        <w:t>」</w:t>
      </w:r>
      <w:r w:rsidRPr="00BB18E8">
        <w:rPr>
          <w:rFonts w:cs="Calibri" w:hint="eastAsia"/>
        </w:rPr>
        <w:t>，剛到上海的前幾天是最忙碌的，提著大包小包的行李四處奔走，申辦校園卡、洗澡卡、電卡，還有購買所需的日常用品如床墊、棉被</w:t>
      </w:r>
      <w:r w:rsidRPr="00BB18E8">
        <w:rPr>
          <w:rFonts w:cs="Calibri"/>
        </w:rPr>
        <w:t>…</w:t>
      </w:r>
      <w:r w:rsidRPr="00BB18E8">
        <w:rPr>
          <w:rFonts w:cs="Calibri" w:hint="eastAsia"/>
        </w:rPr>
        <w:t>等。整天的奔波加上上海氣候又十分燥熱，一度不怎麼適應甚至有了「早知道就留在台灣的念頭」，但也因為離開了自己熟悉的環境，才讓自己變得更獨立，有更多的機會可以學習。</w:t>
      </w:r>
    </w:p>
    <w:p w:rsidR="00A65F96" w:rsidRPr="00BB18E8" w:rsidRDefault="00A65F96">
      <w:pPr>
        <w:rPr>
          <w:rFonts w:cs="Calibri"/>
        </w:rPr>
      </w:pPr>
    </w:p>
    <w:p w:rsidR="00A65F96" w:rsidRPr="00BB18E8" w:rsidRDefault="00A65F96" w:rsidP="009F35EA">
      <w:pPr>
        <w:pStyle w:val="NoSpacing"/>
        <w:rPr>
          <w:rFonts w:cs="Calibri"/>
        </w:rPr>
      </w:pPr>
      <w:r>
        <w:rPr>
          <w:rFonts w:cs="Calibri" w:hint="eastAsia"/>
        </w:rPr>
        <w:t xml:space="preserve">　　</w:t>
      </w:r>
      <w:r w:rsidRPr="00BB18E8">
        <w:rPr>
          <w:rFonts w:cs="Calibri" w:hint="eastAsia"/>
        </w:rPr>
        <w:t>常常有人說台北人的生活步調很快，好像每個走在路上的人都在趕路似的，一刻都不得閒。但我來到上海後才發現，上海的生活步</w:t>
      </w:r>
      <w:r>
        <w:rPr>
          <w:rFonts w:cs="Calibri" w:hint="eastAsia"/>
        </w:rPr>
        <w:t>調更快，由於上海交大有不只一個校區，我若是要與實驗室學姐進行</w:t>
      </w:r>
      <w:r w:rsidRPr="00BB18E8">
        <w:rPr>
          <w:rFonts w:cs="Calibri" w:hint="eastAsia"/>
        </w:rPr>
        <w:t>討論的話，必須從閔行校區搭早上</w:t>
      </w:r>
      <w:r w:rsidRPr="00BB18E8">
        <w:rPr>
          <w:rFonts w:cs="Calibri"/>
        </w:rPr>
        <w:t>7:30</w:t>
      </w:r>
      <w:r w:rsidRPr="00BB18E8">
        <w:rPr>
          <w:rFonts w:cs="Calibri" w:hint="eastAsia"/>
        </w:rPr>
        <w:t>的校車到徐匯。我想大概提前個十分鐘去就一定可以搭上了吧，想不到當天早上還沒</w:t>
      </w:r>
      <w:r w:rsidRPr="00BB18E8">
        <w:rPr>
          <w:rFonts w:cs="Calibri"/>
        </w:rPr>
        <w:t>7:20</w:t>
      </w:r>
      <w:r w:rsidRPr="00BB18E8">
        <w:rPr>
          <w:rFonts w:cs="Calibri" w:hint="eastAsia"/>
        </w:rPr>
        <w:t>到候車站時，就已經有一長條的人龍在等校車了，整車塞滿後還是輪不到我，只好改搭計程車再轉地鐵，地鐵站內全部都是人潮，在車廂內第一次體會到那種前胸貼後背的感覺，街道上也充斥著趕著上班的行人，我才明白原來上海的生活步調更快。</w:t>
      </w:r>
    </w:p>
    <w:p w:rsidR="00A65F96" w:rsidRPr="00BB18E8" w:rsidRDefault="00A65F96" w:rsidP="009F35EA">
      <w:pPr>
        <w:pStyle w:val="NoSpacing"/>
        <w:rPr>
          <w:rFonts w:cs="Calibri"/>
        </w:rPr>
      </w:pPr>
    </w:p>
    <w:p w:rsidR="00A65F96" w:rsidRPr="00BB18E8" w:rsidRDefault="00A65F96" w:rsidP="009F35EA">
      <w:pPr>
        <w:pStyle w:val="NoSpacing"/>
        <w:rPr>
          <w:rFonts w:cs="Calibri"/>
        </w:rPr>
      </w:pPr>
      <w:r>
        <w:rPr>
          <w:rFonts w:cs="Calibri" w:hint="eastAsia"/>
        </w:rPr>
        <w:t xml:space="preserve">　　</w:t>
      </w:r>
      <w:r w:rsidRPr="00BB18E8">
        <w:rPr>
          <w:rFonts w:cs="Calibri" w:hint="eastAsia"/>
        </w:rPr>
        <w:t>另一項顛覆我對大陸印象的，則是上海的物價，本以為來大陸的東西很便宜，一到上海後才發現不是這麼回事，不論是生活必需品或是飲料、零食，價格上都比台北還要貴，讓我在做各式的消費時都要斤斤計較，仔細評估怎樣可以最節省旅費，這也是在台灣過生活學不到的東西。</w:t>
      </w:r>
    </w:p>
    <w:p w:rsidR="00A65F96" w:rsidRPr="00BB18E8" w:rsidRDefault="00A65F96" w:rsidP="009F35EA">
      <w:pPr>
        <w:pStyle w:val="NoSpacing"/>
        <w:rPr>
          <w:rFonts w:cs="Calibri"/>
        </w:rPr>
      </w:pPr>
    </w:p>
    <w:p w:rsidR="00A65F96" w:rsidRPr="00BB18E8" w:rsidRDefault="00A65F96" w:rsidP="009F35EA">
      <w:pPr>
        <w:pStyle w:val="NoSpacing"/>
        <w:rPr>
          <w:rFonts w:cs="Calibri"/>
        </w:rPr>
      </w:pPr>
      <w:r>
        <w:rPr>
          <w:rFonts w:cs="Calibri" w:hint="eastAsia"/>
        </w:rPr>
        <w:t xml:space="preserve">　　</w:t>
      </w:r>
      <w:r w:rsidRPr="00BB18E8">
        <w:rPr>
          <w:rFonts w:cs="Calibri" w:hint="eastAsia"/>
        </w:rPr>
        <w:t>這次為期一個半月的交換，除了學術方面的研究外，我覺得收穫最大的是去了許多的地方遊覽，很多感動不是幾張圖片就可以傳遞的，一定要親身見過、體驗過才知道那種美。短短的一個半月我們幾乎去遍了上海市區可以逛的景點，連上海人都說我們去的地方比他們去過的還要多了。也常常替自己安排一些兩日的行程，像是西塘的自助行，黃山攻頂二日遊，以及學校替我們安排的紹興之旅。親自走一趟水鄉才能真正的感受江南，感受天暗時河旁小店點起的</w:t>
      </w:r>
      <w:r>
        <w:rPr>
          <w:rFonts w:cs="Calibri" w:hint="eastAsia"/>
        </w:rPr>
        <w:t>大</w:t>
      </w:r>
      <w:r w:rsidRPr="00BB18E8">
        <w:rPr>
          <w:rFonts w:cs="Calibri" w:hint="eastAsia"/>
        </w:rPr>
        <w:t>紅燈籠閃爍，感受當地人冷眼觀看這古鎮的商業化的神情。親自徒步登上黃山，體會五嶽歸來不看山，黃山歸來不看嶽的道理，沿途美景信手一拍就可當作地理課本上的圖案，儘管一路上路途遙遠，相當耗費體力，卻也讓我們更能學會彼此扶持互相協助。爬上最頂峰的感動久久不能忘卻，想必已經成為這趟旅程中最美好的一段回憶。</w:t>
      </w:r>
    </w:p>
    <w:p w:rsidR="00A65F96" w:rsidRPr="00BB18E8" w:rsidRDefault="00A65F96" w:rsidP="009F35EA">
      <w:pPr>
        <w:pStyle w:val="NoSpacing"/>
        <w:rPr>
          <w:rFonts w:cs="Calibri"/>
        </w:rPr>
      </w:pPr>
    </w:p>
    <w:p w:rsidR="00A65F96" w:rsidRPr="00BB18E8" w:rsidRDefault="00A65F96" w:rsidP="009F35EA">
      <w:pPr>
        <w:pStyle w:val="NoSpacing"/>
        <w:rPr>
          <w:rFonts w:cs="Calibri"/>
        </w:rPr>
      </w:pPr>
      <w:r>
        <w:rPr>
          <w:rFonts w:cs="Calibri" w:hint="eastAsia"/>
        </w:rPr>
        <w:t xml:space="preserve">　　</w:t>
      </w:r>
      <w:r w:rsidRPr="00BB18E8">
        <w:rPr>
          <w:rFonts w:cs="Calibri" w:hint="eastAsia"/>
        </w:rPr>
        <w:t>另一項感觸則令我懷念起台灣。大陸近幾年來的開發與進步是全世界有目共睹的，讓人婉惜的是在人文素養上沒有辦法跟上工業發展，在大陸不論是地鐵站、公路上、路邊的廣告</w:t>
      </w:r>
      <w:r w:rsidRPr="00BB18E8">
        <w:rPr>
          <w:rFonts w:cs="Calibri"/>
        </w:rPr>
        <w:t>…</w:t>
      </w:r>
      <w:r w:rsidRPr="00BB18E8">
        <w:rPr>
          <w:rFonts w:cs="Calibri" w:hint="eastAsia"/>
        </w:rPr>
        <w:t>等都可以看到無數的標語，像是地鐵站常出現「文明有序乘車」的告示牌，但當每節車廂打開時還是多數人都在插隊，不緊沒有排隊，更沒有先下後上的觀念。而且隨著發展的迅速，陌生人間的情感也變得冷漠。其實在學校認識的一些當地人都是很好相處的。讓我不能適應的是諸如在餐廳用餐時服務員的態度，常常都是臭臉相向好像消費者欠他們好幾百萬那樣。各觀光景點也常常出現欲從觀光客身上大賺一筆的生意人，給人有種功利至上的感覺。上海或許比台灣</w:t>
      </w:r>
      <w:r>
        <w:rPr>
          <w:rFonts w:cs="Calibri" w:hint="eastAsia"/>
        </w:rPr>
        <w:t>還</w:t>
      </w:r>
      <w:r w:rsidRPr="00BB18E8">
        <w:rPr>
          <w:rFonts w:cs="Calibri" w:hint="eastAsia"/>
        </w:rPr>
        <w:t>進步，但</w:t>
      </w:r>
      <w:r>
        <w:rPr>
          <w:rFonts w:cs="Calibri" w:hint="eastAsia"/>
        </w:rPr>
        <w:t>卻</w:t>
      </w:r>
      <w:r w:rsidRPr="00BB18E8">
        <w:rPr>
          <w:rFonts w:cs="Calibri" w:hint="eastAsia"/>
        </w:rPr>
        <w:t>還是少了一點在台灣很普遍的「人情味」吧。</w:t>
      </w:r>
    </w:p>
    <w:sectPr w:rsidR="00A65F96" w:rsidRPr="00BB18E8" w:rsidSect="009428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F96" w:rsidRDefault="00A65F96" w:rsidP="00CF4F03">
      <w:r>
        <w:separator/>
      </w:r>
    </w:p>
  </w:endnote>
  <w:endnote w:type="continuationSeparator" w:id="0">
    <w:p w:rsidR="00A65F96" w:rsidRDefault="00A65F96" w:rsidP="00CF4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F96" w:rsidRDefault="00A65F96" w:rsidP="00CF4F03">
      <w:r>
        <w:separator/>
      </w:r>
    </w:p>
  </w:footnote>
  <w:footnote w:type="continuationSeparator" w:id="0">
    <w:p w:rsidR="00A65F96" w:rsidRDefault="00A65F96" w:rsidP="00CF4F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9BF"/>
    <w:rsid w:val="00403F46"/>
    <w:rsid w:val="004B7DD8"/>
    <w:rsid w:val="00547C4B"/>
    <w:rsid w:val="006711A2"/>
    <w:rsid w:val="00772070"/>
    <w:rsid w:val="00857D5A"/>
    <w:rsid w:val="00886D58"/>
    <w:rsid w:val="00942843"/>
    <w:rsid w:val="00993E5C"/>
    <w:rsid w:val="009C1812"/>
    <w:rsid w:val="009F35EA"/>
    <w:rsid w:val="00A65F96"/>
    <w:rsid w:val="00AA7613"/>
    <w:rsid w:val="00BB18E8"/>
    <w:rsid w:val="00C47218"/>
    <w:rsid w:val="00C565B4"/>
    <w:rsid w:val="00C65768"/>
    <w:rsid w:val="00CF4F03"/>
    <w:rsid w:val="00D208F8"/>
    <w:rsid w:val="00D459BF"/>
    <w:rsid w:val="00FA7B35"/>
    <w:rsid w:val="00FC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843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F35EA"/>
    <w:pPr>
      <w:widowControl w:val="0"/>
    </w:pPr>
  </w:style>
  <w:style w:type="paragraph" w:styleId="Header">
    <w:name w:val="header"/>
    <w:basedOn w:val="Normal"/>
    <w:link w:val="HeaderChar"/>
    <w:uiPriority w:val="99"/>
    <w:semiHidden/>
    <w:rsid w:val="00CF4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F4F03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CF4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F4F03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205</Words>
  <Characters>1173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2010年上海交通大學暑期交流心得</dc:title>
  <dc:subject/>
  <dc:creator>Alex</dc:creator>
  <cp:keywords/>
  <dc:description/>
  <cp:lastModifiedBy>user</cp:lastModifiedBy>
  <cp:revision>2</cp:revision>
  <dcterms:created xsi:type="dcterms:W3CDTF">2010-09-23T12:17:00Z</dcterms:created>
  <dcterms:modified xsi:type="dcterms:W3CDTF">2010-09-23T12:17:00Z</dcterms:modified>
</cp:coreProperties>
</file>