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80" w:rsidRPr="006B2555" w:rsidRDefault="00CD1C80" w:rsidP="006B2555">
      <w:pPr>
        <w:widowControl/>
        <w:spacing w:line="360" w:lineRule="auto"/>
        <w:ind w:left="277" w:right="69"/>
        <w:outlineLvl w:val="3"/>
        <w:rPr>
          <w:rFonts w:ascii="新細明體" w:hAnsi="新細明體" w:cs="新細明體"/>
          <w:color w:val="0066CC"/>
          <w:kern w:val="0"/>
          <w:szCs w:val="24"/>
        </w:rPr>
      </w:pPr>
      <w:r w:rsidRPr="006B2555">
        <w:rPr>
          <w:rFonts w:ascii="新細明體" w:hAnsi="新細明體" w:cs="新細明體" w:hint="eastAsia"/>
          <w:b/>
          <w:bCs/>
          <w:color w:val="004986"/>
          <w:kern w:val="0"/>
          <w:sz w:val="30"/>
          <w:szCs w:val="30"/>
        </w:rPr>
        <w:t>外國人健康檢查指定醫院</w:t>
      </w:r>
      <w:r>
        <w:rPr>
          <w:rFonts w:ascii="新細明體" w:hAnsi="新細明體" w:cs="新細明體"/>
          <w:b/>
          <w:bCs/>
          <w:color w:val="004986"/>
          <w:kern w:val="0"/>
          <w:sz w:val="30"/>
          <w:szCs w:val="30"/>
        </w:rPr>
        <w:t xml:space="preserve">                 </w:t>
      </w:r>
      <w:r w:rsidRPr="006B2555">
        <w:rPr>
          <w:rFonts w:ascii="新細明體" w:hAnsi="新細明體" w:cs="新細明體" w:hint="eastAsia"/>
          <w:color w:val="0066CC"/>
          <w:kern w:val="0"/>
          <w:szCs w:val="24"/>
        </w:rPr>
        <w:t>日期</w:t>
      </w:r>
      <w:r w:rsidRPr="006B2555">
        <w:rPr>
          <w:rFonts w:ascii="新細明體" w:hAnsi="新細明體" w:cs="新細明體"/>
          <w:color w:val="0066CC"/>
          <w:kern w:val="0"/>
          <w:szCs w:val="24"/>
        </w:rPr>
        <w:t>: 2011/5/11</w:t>
      </w:r>
    </w:p>
    <w:tbl>
      <w:tblPr>
        <w:tblW w:w="5749" w:type="pct"/>
        <w:tblInd w:w="-640" w:type="dxa"/>
        <w:tblCellMar>
          <w:left w:w="0" w:type="dxa"/>
          <w:right w:w="0" w:type="dxa"/>
        </w:tblCellMar>
        <w:tblLook w:val="00A0"/>
      </w:tblPr>
      <w:tblGrid>
        <w:gridCol w:w="9709"/>
      </w:tblGrid>
      <w:tr w:rsidR="00CD1C80" w:rsidRPr="009B3A35" w:rsidTr="006B2555">
        <w:tc>
          <w:tcPr>
            <w:tcW w:w="5000" w:type="pct"/>
            <w:tcBorders>
              <w:top w:val="single" w:sz="6" w:space="0" w:color="DCC18D"/>
            </w:tcBorders>
            <w:shd w:val="clear" w:color="auto" w:fill="FBF8F0"/>
            <w:tcMar>
              <w:top w:w="69" w:type="dxa"/>
              <w:left w:w="69" w:type="dxa"/>
              <w:bottom w:w="69" w:type="dxa"/>
              <w:right w:w="69" w:type="dxa"/>
            </w:tcMar>
          </w:tcPr>
          <w:tbl>
            <w:tblPr>
              <w:tblW w:w="8515" w:type="dxa"/>
              <w:tblInd w:w="2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99"/>
              <w:gridCol w:w="4437"/>
              <w:gridCol w:w="1046"/>
              <w:gridCol w:w="2433"/>
            </w:tblGrid>
            <w:tr w:rsidR="00CD1C80" w:rsidRPr="009B3A35" w:rsidTr="006B2555">
              <w:trPr>
                <w:trHeight w:val="15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spacing w:before="208" w:after="208"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編號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spacing w:before="208" w:after="208"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醫　　院　　名　　稱</w:t>
                  </w:r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 w:val="26"/>
                      <w:szCs w:val="26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醫　院</w:t>
                  </w:r>
                </w:p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 w:val="26"/>
                      <w:szCs w:val="26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所在地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指定效期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4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長庚醫療財團法人基隆長庚紀念醫院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基隆市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18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2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5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財團法人基督長老教會馬偕紀念醫院（台北院區）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6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國泰醫療財團法人國泰綜合醫院（總院）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4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7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台北市立聯合醫院－陽明院區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2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5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8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台北市立聯合醫院－忠孝院區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9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台北市立聯合醫院－仁愛院區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7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10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台北市立聯合醫院－和平院區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8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11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台北市立聯合醫院－中興院區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65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9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12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台北市立萬芳醫院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65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13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國軍松山總醫院附設民眾診療服務處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65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11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14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財團法人新光吳火獅紀念醫院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65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15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財團法人基督復臨安息日會臺安醫院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13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16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行政院衛生署台北醫院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14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17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財團法人徐元智先生醫藥基金會附設亞東紀念醫院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15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18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財團法人天主教會耕莘醫院（新店總院）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16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19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財團法人基督長老教會馬偕紀念醫院（淡水院區）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17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20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行政院衛生署雙和醫院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新北市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18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21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壢新醫院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桃園縣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19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22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敏盛綜合醫院（三民院區）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桃園縣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20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23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行政院衛生署桃園醫院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桃園縣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21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24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國軍桃園總醫院附設民眾診療服務處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桃園縣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22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25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行政院國軍退除役官兵輔導委員會桃園榮民醫院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桃園縣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23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26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財團法人天主教聖保祿修女會醫院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桃園縣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24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27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長庚醫療財團法人林口長庚紀念醫院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桃園縣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25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28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行政院衛生署新竹醫院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新竹市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26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29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財團法人為恭紀念醫院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苗栗縣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27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30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行政院衛生署苗栗醫院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苗栗縣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28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31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中國醫藥大學附設醫院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台中市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29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32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行政院國軍退除役官兵輔導委員會台中榮民總醫院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台中市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33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行政院衛生署台中醫院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台中市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34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童綜合醫療社團法人童綜合醫院（梧棲院區）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台中市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32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35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行政院衛生署豐原醫院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台中市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33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36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光田醫療社團法人光田綜合醫院（沙鹿總院）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台中市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34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37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仁愛醫療財團法人大里仁愛醫院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台中市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35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38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財團法人彰化基督教醫院（彰化總院）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彰化縣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36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39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秀傳醫療社團法人秀傳紀念醫院（彰化院區）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彰化縣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37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40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行政院衛生署彰化醫院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彰化縣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38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41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財團法人埔里基督教醫院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南投縣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自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98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29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日起受理健檢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39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42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國立臺灣大學醫學院附設雲林分院（斗六院區）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雲林縣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自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98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17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日起受理健檢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40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43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戴德森醫療財團法人嘉義基督教醫院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嘉義市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41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44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財團法人天主教聖馬爾定醫院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嘉義市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42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45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財團法人佛教慈濟綜合醫院大林院區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嘉義縣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43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46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長庚醫療財團法人嘉義長庚紀念醫院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嘉義縣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44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47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財團法人台灣基督長老教會新樓醫院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45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48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台南市立醫院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46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49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郭綜合醫院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47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50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行政院衛生署台南醫院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48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51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國立成功大學醫學院附設醫院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49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52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奇美醫療財團法人奇美醫院（永康院區）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50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53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奇美醫療財團法人柳營奇美醫院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台南市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51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54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高雄市立小港醫院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高雄市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52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55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高雄醫學大學附設中和紀念醫院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高雄市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53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56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阮綜合醫療社團法人阮綜合醫院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高雄市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54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57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國軍左營總醫院附設民眾診療服務處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高雄市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55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58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高雄市立民生醫院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高雄市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56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59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長庚醫療財團法人高雄長庚紀念醫院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高雄市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57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60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義大醫療財團法人義大醫院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高雄市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58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61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高雄市立大同醫院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高雄市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59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62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安泰醫療社團法人安泰醫院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屏東縣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60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63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財團法人天主教靈醫會羅東聖母醫院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宜蘭縣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61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64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財團法人羅許基金會羅東博愛醫院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宜蘭縣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62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65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國立陽明大學附設醫院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宜蘭縣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63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66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財團法人臺灣基督教門諾會醫院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花蓮縣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64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67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財團法人佛教慈濟綜合醫院花蓮院區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花蓮縣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65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68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行政院國軍退除役官兵輔導委員會玉里榮民醫院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花蓮縣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自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99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12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14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日起受理健檢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66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69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財團法人基督長老教會馬偕紀念醫院（台東分院）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台東縣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67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70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行政院衛生署澎湖醫院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澎湖縣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68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71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三軍總醫院澎湖分院附設民眾診療所（原國軍澎湖醫院）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澎湖縣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69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72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行政院衛生署金門醫院（原金門縣立醫院）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金門縣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  <w:tr w:rsidR="00CD1C80" w:rsidRPr="009B3A35" w:rsidTr="006B2555">
              <w:trPr>
                <w:trHeight w:val="450"/>
              </w:trPr>
              <w:tc>
                <w:tcPr>
                  <w:tcW w:w="599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70</w:t>
                  </w:r>
                </w:p>
              </w:tc>
              <w:tc>
                <w:tcPr>
                  <w:tcW w:w="4437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hyperlink r:id="rId73" w:tgtFrame="_nwMof" w:history="1">
                    <w:r w:rsidRPr="006B2555">
                      <w:rPr>
                        <w:rFonts w:ascii="標楷體" w:eastAsia="標楷體" w:hAnsi="標楷體" w:cs="新細明體" w:hint="eastAsia"/>
                        <w:color w:val="343235"/>
                        <w:kern w:val="0"/>
                        <w:szCs w:val="24"/>
                        <w:u w:val="single"/>
                      </w:rPr>
                      <w:t>連江縣立醫院</w:t>
                    </w:r>
                  </w:hyperlink>
                </w:p>
              </w:tc>
              <w:tc>
                <w:tcPr>
                  <w:tcW w:w="1046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連江縣</w:t>
                  </w:r>
                </w:p>
              </w:tc>
              <w:tc>
                <w:tcPr>
                  <w:tcW w:w="2433" w:type="dxa"/>
                  <w:tcBorders>
                    <w:top w:val="single" w:sz="6" w:space="0" w:color="DCC18D"/>
                  </w:tcBorders>
                  <w:shd w:val="clear" w:color="auto" w:fill="FBF8F0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</w:tcPr>
                <w:p w:rsidR="00CD1C80" w:rsidRPr="006B2555" w:rsidRDefault="00CD1C80" w:rsidP="006B2555">
                  <w:pPr>
                    <w:widowControl/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</w:pP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至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101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年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6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月</w:t>
                  </w:r>
                  <w:r w:rsidRPr="006B2555">
                    <w:rPr>
                      <w:rFonts w:ascii="標楷體" w:eastAsia="標楷體" w:hAnsi="標楷體" w:cs="新細明體"/>
                      <w:color w:val="595757"/>
                      <w:kern w:val="0"/>
                      <w:szCs w:val="24"/>
                    </w:rPr>
                    <w:t>30</w:t>
                  </w:r>
                  <w:r w:rsidRPr="006B2555">
                    <w:rPr>
                      <w:rFonts w:ascii="標楷體" w:eastAsia="標楷體" w:hAnsi="標楷體" w:cs="新細明體" w:hint="eastAsia"/>
                      <w:color w:val="595757"/>
                      <w:kern w:val="0"/>
                      <w:szCs w:val="24"/>
                    </w:rPr>
                    <w:t>日</w:t>
                  </w:r>
                </w:p>
              </w:tc>
            </w:tr>
          </w:tbl>
          <w:p w:rsidR="00CD1C80" w:rsidRPr="006B2555" w:rsidRDefault="00CD1C80" w:rsidP="006B2555">
            <w:pPr>
              <w:widowControl/>
              <w:spacing w:before="208" w:after="208"/>
              <w:rPr>
                <w:rFonts w:ascii="標楷體" w:eastAsia="標楷體" w:hAnsi="標楷體" w:cs="新細明體"/>
                <w:color w:val="595757"/>
                <w:kern w:val="0"/>
                <w:szCs w:val="24"/>
              </w:rPr>
            </w:pPr>
          </w:p>
        </w:tc>
      </w:tr>
    </w:tbl>
    <w:p w:rsidR="00CD1C80" w:rsidRPr="006B2555" w:rsidRDefault="00CD1C80" w:rsidP="006B2555">
      <w:pPr>
        <w:rPr>
          <w:rFonts w:ascii="標楷體" w:eastAsia="標楷體" w:hAnsi="標楷體"/>
        </w:rPr>
      </w:pPr>
    </w:p>
    <w:sectPr w:rsidR="00CD1C80" w:rsidRPr="006B2555" w:rsidSect="00565E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555"/>
    <w:rsid w:val="000007D0"/>
    <w:rsid w:val="00000966"/>
    <w:rsid w:val="000034D8"/>
    <w:rsid w:val="00003722"/>
    <w:rsid w:val="00010372"/>
    <w:rsid w:val="00013581"/>
    <w:rsid w:val="00015356"/>
    <w:rsid w:val="0001646D"/>
    <w:rsid w:val="00020764"/>
    <w:rsid w:val="00022D35"/>
    <w:rsid w:val="00022E43"/>
    <w:rsid w:val="0002388D"/>
    <w:rsid w:val="000242CF"/>
    <w:rsid w:val="00025253"/>
    <w:rsid w:val="0003054B"/>
    <w:rsid w:val="0003107F"/>
    <w:rsid w:val="00031D3F"/>
    <w:rsid w:val="000338E2"/>
    <w:rsid w:val="00035521"/>
    <w:rsid w:val="000429A1"/>
    <w:rsid w:val="00043F94"/>
    <w:rsid w:val="000444CC"/>
    <w:rsid w:val="00045955"/>
    <w:rsid w:val="000469CC"/>
    <w:rsid w:val="0005069A"/>
    <w:rsid w:val="0006413A"/>
    <w:rsid w:val="00066753"/>
    <w:rsid w:val="00070745"/>
    <w:rsid w:val="0007094F"/>
    <w:rsid w:val="000720BC"/>
    <w:rsid w:val="0007228A"/>
    <w:rsid w:val="00077B0F"/>
    <w:rsid w:val="00080054"/>
    <w:rsid w:val="00082717"/>
    <w:rsid w:val="00083532"/>
    <w:rsid w:val="0009094B"/>
    <w:rsid w:val="00091B21"/>
    <w:rsid w:val="00091B95"/>
    <w:rsid w:val="000A2100"/>
    <w:rsid w:val="000A36F0"/>
    <w:rsid w:val="000A49DC"/>
    <w:rsid w:val="000A62C1"/>
    <w:rsid w:val="000B1BA2"/>
    <w:rsid w:val="000B22F0"/>
    <w:rsid w:val="000B78FA"/>
    <w:rsid w:val="000C0642"/>
    <w:rsid w:val="000C14C2"/>
    <w:rsid w:val="000C17D5"/>
    <w:rsid w:val="000C1CEB"/>
    <w:rsid w:val="000C26FC"/>
    <w:rsid w:val="000C4B2D"/>
    <w:rsid w:val="000C6C0A"/>
    <w:rsid w:val="000D32B2"/>
    <w:rsid w:val="000D6A03"/>
    <w:rsid w:val="000D7719"/>
    <w:rsid w:val="000E09EE"/>
    <w:rsid w:val="000E187F"/>
    <w:rsid w:val="000E1E18"/>
    <w:rsid w:val="000E44AE"/>
    <w:rsid w:val="000E5990"/>
    <w:rsid w:val="000E5A75"/>
    <w:rsid w:val="000E7282"/>
    <w:rsid w:val="000F29D3"/>
    <w:rsid w:val="000F588B"/>
    <w:rsid w:val="000F6F9F"/>
    <w:rsid w:val="000F7C10"/>
    <w:rsid w:val="00102581"/>
    <w:rsid w:val="00102605"/>
    <w:rsid w:val="00102A96"/>
    <w:rsid w:val="00102BEA"/>
    <w:rsid w:val="00102CD6"/>
    <w:rsid w:val="0010304C"/>
    <w:rsid w:val="0010437D"/>
    <w:rsid w:val="00105CE4"/>
    <w:rsid w:val="00105E7F"/>
    <w:rsid w:val="0010624A"/>
    <w:rsid w:val="00107641"/>
    <w:rsid w:val="00110F4D"/>
    <w:rsid w:val="001127C4"/>
    <w:rsid w:val="001128E8"/>
    <w:rsid w:val="001134B2"/>
    <w:rsid w:val="00115A9A"/>
    <w:rsid w:val="00120630"/>
    <w:rsid w:val="00132474"/>
    <w:rsid w:val="00132E0A"/>
    <w:rsid w:val="00136402"/>
    <w:rsid w:val="0013674F"/>
    <w:rsid w:val="00141FC4"/>
    <w:rsid w:val="0014331C"/>
    <w:rsid w:val="0014554C"/>
    <w:rsid w:val="00146EEC"/>
    <w:rsid w:val="00151DA3"/>
    <w:rsid w:val="00156CAE"/>
    <w:rsid w:val="00156CD6"/>
    <w:rsid w:val="00161344"/>
    <w:rsid w:val="001650A6"/>
    <w:rsid w:val="00166CBB"/>
    <w:rsid w:val="001706E2"/>
    <w:rsid w:val="001711D7"/>
    <w:rsid w:val="00173B67"/>
    <w:rsid w:val="001740CC"/>
    <w:rsid w:val="00174AE6"/>
    <w:rsid w:val="00177569"/>
    <w:rsid w:val="001870AF"/>
    <w:rsid w:val="001870D8"/>
    <w:rsid w:val="0019335B"/>
    <w:rsid w:val="0019532C"/>
    <w:rsid w:val="00196B5B"/>
    <w:rsid w:val="001A0BB9"/>
    <w:rsid w:val="001A271D"/>
    <w:rsid w:val="001A3417"/>
    <w:rsid w:val="001A5472"/>
    <w:rsid w:val="001A62B4"/>
    <w:rsid w:val="001A7E22"/>
    <w:rsid w:val="001B7156"/>
    <w:rsid w:val="001C0D3D"/>
    <w:rsid w:val="001C0F9F"/>
    <w:rsid w:val="001C1C13"/>
    <w:rsid w:val="001C4D58"/>
    <w:rsid w:val="001C6655"/>
    <w:rsid w:val="001C6E3D"/>
    <w:rsid w:val="001D4A1E"/>
    <w:rsid w:val="001D6D80"/>
    <w:rsid w:val="001E18A0"/>
    <w:rsid w:val="001E35E3"/>
    <w:rsid w:val="001E65C0"/>
    <w:rsid w:val="001E709A"/>
    <w:rsid w:val="001F0B61"/>
    <w:rsid w:val="001F1865"/>
    <w:rsid w:val="001F2E34"/>
    <w:rsid w:val="001F5F85"/>
    <w:rsid w:val="001F67F2"/>
    <w:rsid w:val="00201551"/>
    <w:rsid w:val="0020645C"/>
    <w:rsid w:val="002067A0"/>
    <w:rsid w:val="00207664"/>
    <w:rsid w:val="002141F8"/>
    <w:rsid w:val="002169E1"/>
    <w:rsid w:val="002234D8"/>
    <w:rsid w:val="00225F2E"/>
    <w:rsid w:val="002276D4"/>
    <w:rsid w:val="00233AB3"/>
    <w:rsid w:val="00234A55"/>
    <w:rsid w:val="00235F95"/>
    <w:rsid w:val="00236A20"/>
    <w:rsid w:val="00237FC4"/>
    <w:rsid w:val="002402F2"/>
    <w:rsid w:val="0024042D"/>
    <w:rsid w:val="00240E5F"/>
    <w:rsid w:val="00241283"/>
    <w:rsid w:val="002425D5"/>
    <w:rsid w:val="00242687"/>
    <w:rsid w:val="0024596C"/>
    <w:rsid w:val="0024673E"/>
    <w:rsid w:val="002475A7"/>
    <w:rsid w:val="00251575"/>
    <w:rsid w:val="00255ED5"/>
    <w:rsid w:val="00256193"/>
    <w:rsid w:val="002571E1"/>
    <w:rsid w:val="00257AC0"/>
    <w:rsid w:val="002613FC"/>
    <w:rsid w:val="00263982"/>
    <w:rsid w:val="00263A97"/>
    <w:rsid w:val="00265D2C"/>
    <w:rsid w:val="00265D85"/>
    <w:rsid w:val="00266F62"/>
    <w:rsid w:val="00273B90"/>
    <w:rsid w:val="00273C34"/>
    <w:rsid w:val="002770B6"/>
    <w:rsid w:val="0028233A"/>
    <w:rsid w:val="002826FF"/>
    <w:rsid w:val="00282CB1"/>
    <w:rsid w:val="0028602A"/>
    <w:rsid w:val="00287486"/>
    <w:rsid w:val="0029012E"/>
    <w:rsid w:val="002913E2"/>
    <w:rsid w:val="002A0059"/>
    <w:rsid w:val="002A4E4C"/>
    <w:rsid w:val="002B4D40"/>
    <w:rsid w:val="002B556B"/>
    <w:rsid w:val="002B6748"/>
    <w:rsid w:val="002B7376"/>
    <w:rsid w:val="002B7F26"/>
    <w:rsid w:val="002C134E"/>
    <w:rsid w:val="002C29B4"/>
    <w:rsid w:val="002C2E8E"/>
    <w:rsid w:val="002C3F3E"/>
    <w:rsid w:val="002C610D"/>
    <w:rsid w:val="002D0A5A"/>
    <w:rsid w:val="002D19D9"/>
    <w:rsid w:val="002D278D"/>
    <w:rsid w:val="002D3179"/>
    <w:rsid w:val="002D3A4E"/>
    <w:rsid w:val="002D4F6A"/>
    <w:rsid w:val="002D5426"/>
    <w:rsid w:val="002D65AF"/>
    <w:rsid w:val="002D7B6A"/>
    <w:rsid w:val="002E025B"/>
    <w:rsid w:val="002E032D"/>
    <w:rsid w:val="002E03B0"/>
    <w:rsid w:val="002E15EC"/>
    <w:rsid w:val="002E1AAE"/>
    <w:rsid w:val="002E5A9C"/>
    <w:rsid w:val="002E79EB"/>
    <w:rsid w:val="002F2453"/>
    <w:rsid w:val="002F43BA"/>
    <w:rsid w:val="002F58ED"/>
    <w:rsid w:val="002F601E"/>
    <w:rsid w:val="0030446F"/>
    <w:rsid w:val="0030497F"/>
    <w:rsid w:val="0031087D"/>
    <w:rsid w:val="0031506A"/>
    <w:rsid w:val="00315B2C"/>
    <w:rsid w:val="00321A00"/>
    <w:rsid w:val="00321BBF"/>
    <w:rsid w:val="00322E80"/>
    <w:rsid w:val="003271EF"/>
    <w:rsid w:val="00332762"/>
    <w:rsid w:val="003353E3"/>
    <w:rsid w:val="00337265"/>
    <w:rsid w:val="003376F4"/>
    <w:rsid w:val="00340290"/>
    <w:rsid w:val="003402C7"/>
    <w:rsid w:val="00340D6B"/>
    <w:rsid w:val="00340E81"/>
    <w:rsid w:val="00343E70"/>
    <w:rsid w:val="00344C3B"/>
    <w:rsid w:val="00345453"/>
    <w:rsid w:val="00350D42"/>
    <w:rsid w:val="0035127A"/>
    <w:rsid w:val="00351AD4"/>
    <w:rsid w:val="00355FDF"/>
    <w:rsid w:val="00361060"/>
    <w:rsid w:val="00361114"/>
    <w:rsid w:val="00361181"/>
    <w:rsid w:val="003618F8"/>
    <w:rsid w:val="00361EDF"/>
    <w:rsid w:val="00366D91"/>
    <w:rsid w:val="0036721A"/>
    <w:rsid w:val="003706D7"/>
    <w:rsid w:val="00370E59"/>
    <w:rsid w:val="00373C17"/>
    <w:rsid w:val="00373C58"/>
    <w:rsid w:val="00374A1B"/>
    <w:rsid w:val="00374C7E"/>
    <w:rsid w:val="00374FF9"/>
    <w:rsid w:val="00380B86"/>
    <w:rsid w:val="003817AF"/>
    <w:rsid w:val="00381BCA"/>
    <w:rsid w:val="00382162"/>
    <w:rsid w:val="0038264B"/>
    <w:rsid w:val="003832AA"/>
    <w:rsid w:val="0038336C"/>
    <w:rsid w:val="00385C91"/>
    <w:rsid w:val="00392B01"/>
    <w:rsid w:val="0039323E"/>
    <w:rsid w:val="003945E9"/>
    <w:rsid w:val="003A1B75"/>
    <w:rsid w:val="003A221E"/>
    <w:rsid w:val="003A3FC6"/>
    <w:rsid w:val="003A5441"/>
    <w:rsid w:val="003A713F"/>
    <w:rsid w:val="003B4EC5"/>
    <w:rsid w:val="003B6546"/>
    <w:rsid w:val="003B6B1E"/>
    <w:rsid w:val="003C10BC"/>
    <w:rsid w:val="003C4C3B"/>
    <w:rsid w:val="003D5E91"/>
    <w:rsid w:val="003E0AD1"/>
    <w:rsid w:val="003E1B43"/>
    <w:rsid w:val="003E2113"/>
    <w:rsid w:val="003E407A"/>
    <w:rsid w:val="003E6207"/>
    <w:rsid w:val="003E7691"/>
    <w:rsid w:val="003F01F2"/>
    <w:rsid w:val="003F2BB8"/>
    <w:rsid w:val="003F3C41"/>
    <w:rsid w:val="003F3D4D"/>
    <w:rsid w:val="003F6E34"/>
    <w:rsid w:val="003F702B"/>
    <w:rsid w:val="00400D86"/>
    <w:rsid w:val="004014CC"/>
    <w:rsid w:val="00401F93"/>
    <w:rsid w:val="004071A2"/>
    <w:rsid w:val="00407992"/>
    <w:rsid w:val="00407DBE"/>
    <w:rsid w:val="0041078D"/>
    <w:rsid w:val="00420089"/>
    <w:rsid w:val="00430BAA"/>
    <w:rsid w:val="0043113F"/>
    <w:rsid w:val="00431CDE"/>
    <w:rsid w:val="00431D12"/>
    <w:rsid w:val="0043458A"/>
    <w:rsid w:val="00434A66"/>
    <w:rsid w:val="00435BDA"/>
    <w:rsid w:val="00437A39"/>
    <w:rsid w:val="00443F28"/>
    <w:rsid w:val="00446434"/>
    <w:rsid w:val="00450A10"/>
    <w:rsid w:val="00451804"/>
    <w:rsid w:val="0045228E"/>
    <w:rsid w:val="004558D9"/>
    <w:rsid w:val="00455D1A"/>
    <w:rsid w:val="0045660F"/>
    <w:rsid w:val="00456B4D"/>
    <w:rsid w:val="00457236"/>
    <w:rsid w:val="00457E7F"/>
    <w:rsid w:val="00460234"/>
    <w:rsid w:val="004614D5"/>
    <w:rsid w:val="00462132"/>
    <w:rsid w:val="00463299"/>
    <w:rsid w:val="00465709"/>
    <w:rsid w:val="00475E1A"/>
    <w:rsid w:val="0048008D"/>
    <w:rsid w:val="00480430"/>
    <w:rsid w:val="00481013"/>
    <w:rsid w:val="00483D46"/>
    <w:rsid w:val="004859B4"/>
    <w:rsid w:val="004879F3"/>
    <w:rsid w:val="00487F68"/>
    <w:rsid w:val="00491F17"/>
    <w:rsid w:val="0049211B"/>
    <w:rsid w:val="00492F6E"/>
    <w:rsid w:val="004931AD"/>
    <w:rsid w:val="00495B21"/>
    <w:rsid w:val="004963C5"/>
    <w:rsid w:val="004A143A"/>
    <w:rsid w:val="004A3D70"/>
    <w:rsid w:val="004A6E5D"/>
    <w:rsid w:val="004A75F6"/>
    <w:rsid w:val="004A7EBD"/>
    <w:rsid w:val="004B0994"/>
    <w:rsid w:val="004B1124"/>
    <w:rsid w:val="004B2517"/>
    <w:rsid w:val="004B4CAB"/>
    <w:rsid w:val="004B5316"/>
    <w:rsid w:val="004B554D"/>
    <w:rsid w:val="004B5F15"/>
    <w:rsid w:val="004B73FB"/>
    <w:rsid w:val="004C1C9A"/>
    <w:rsid w:val="004C5B22"/>
    <w:rsid w:val="004C624F"/>
    <w:rsid w:val="004C762D"/>
    <w:rsid w:val="004C7700"/>
    <w:rsid w:val="004D0496"/>
    <w:rsid w:val="004D4E08"/>
    <w:rsid w:val="004D504B"/>
    <w:rsid w:val="004E177C"/>
    <w:rsid w:val="004E25C8"/>
    <w:rsid w:val="004E3D3D"/>
    <w:rsid w:val="004E5315"/>
    <w:rsid w:val="004F096C"/>
    <w:rsid w:val="004F0BD7"/>
    <w:rsid w:val="004F225E"/>
    <w:rsid w:val="004F6AF9"/>
    <w:rsid w:val="00500FE3"/>
    <w:rsid w:val="00502DDF"/>
    <w:rsid w:val="00503FB5"/>
    <w:rsid w:val="00504B22"/>
    <w:rsid w:val="005064CE"/>
    <w:rsid w:val="005108FC"/>
    <w:rsid w:val="0051530B"/>
    <w:rsid w:val="00516AF8"/>
    <w:rsid w:val="00516B4F"/>
    <w:rsid w:val="00520798"/>
    <w:rsid w:val="00520DDD"/>
    <w:rsid w:val="0052155C"/>
    <w:rsid w:val="0052600B"/>
    <w:rsid w:val="0052786B"/>
    <w:rsid w:val="0053002F"/>
    <w:rsid w:val="005341B7"/>
    <w:rsid w:val="00535330"/>
    <w:rsid w:val="00535CC8"/>
    <w:rsid w:val="005424AF"/>
    <w:rsid w:val="0054351C"/>
    <w:rsid w:val="005442AD"/>
    <w:rsid w:val="00547420"/>
    <w:rsid w:val="005518B3"/>
    <w:rsid w:val="00552F21"/>
    <w:rsid w:val="00556239"/>
    <w:rsid w:val="00561441"/>
    <w:rsid w:val="0056171D"/>
    <w:rsid w:val="00562B1E"/>
    <w:rsid w:val="00565AA2"/>
    <w:rsid w:val="00565E20"/>
    <w:rsid w:val="00570126"/>
    <w:rsid w:val="00572479"/>
    <w:rsid w:val="00576023"/>
    <w:rsid w:val="00581470"/>
    <w:rsid w:val="00584BF6"/>
    <w:rsid w:val="00584EBD"/>
    <w:rsid w:val="00586EB8"/>
    <w:rsid w:val="00587A0E"/>
    <w:rsid w:val="005907DA"/>
    <w:rsid w:val="005910C4"/>
    <w:rsid w:val="005923AE"/>
    <w:rsid w:val="00592A34"/>
    <w:rsid w:val="00594DCE"/>
    <w:rsid w:val="00595001"/>
    <w:rsid w:val="005A0D92"/>
    <w:rsid w:val="005A16C7"/>
    <w:rsid w:val="005A16F4"/>
    <w:rsid w:val="005A7FD2"/>
    <w:rsid w:val="005B22C8"/>
    <w:rsid w:val="005B4EF3"/>
    <w:rsid w:val="005B5919"/>
    <w:rsid w:val="005B5E2D"/>
    <w:rsid w:val="005C0B16"/>
    <w:rsid w:val="005C1B4B"/>
    <w:rsid w:val="005C1D82"/>
    <w:rsid w:val="005C7C16"/>
    <w:rsid w:val="005D03F4"/>
    <w:rsid w:val="005D06A3"/>
    <w:rsid w:val="005D4A70"/>
    <w:rsid w:val="005D6B2B"/>
    <w:rsid w:val="005D6CAB"/>
    <w:rsid w:val="005E0325"/>
    <w:rsid w:val="005E5A0C"/>
    <w:rsid w:val="005E6D95"/>
    <w:rsid w:val="005E713D"/>
    <w:rsid w:val="005F116D"/>
    <w:rsid w:val="00603BE1"/>
    <w:rsid w:val="00604889"/>
    <w:rsid w:val="00606D01"/>
    <w:rsid w:val="00606DA9"/>
    <w:rsid w:val="00607EB8"/>
    <w:rsid w:val="00622FFD"/>
    <w:rsid w:val="00624437"/>
    <w:rsid w:val="00626782"/>
    <w:rsid w:val="006267B2"/>
    <w:rsid w:val="00630D1F"/>
    <w:rsid w:val="00632BB0"/>
    <w:rsid w:val="006343B2"/>
    <w:rsid w:val="00635449"/>
    <w:rsid w:val="006422CD"/>
    <w:rsid w:val="006434AE"/>
    <w:rsid w:val="00643C81"/>
    <w:rsid w:val="00643FDC"/>
    <w:rsid w:val="006456C7"/>
    <w:rsid w:val="00645D64"/>
    <w:rsid w:val="0065159B"/>
    <w:rsid w:val="0066008B"/>
    <w:rsid w:val="00660C73"/>
    <w:rsid w:val="006612E2"/>
    <w:rsid w:val="006665DF"/>
    <w:rsid w:val="00666616"/>
    <w:rsid w:val="00666DC5"/>
    <w:rsid w:val="006709C0"/>
    <w:rsid w:val="00672887"/>
    <w:rsid w:val="00673208"/>
    <w:rsid w:val="00673EB2"/>
    <w:rsid w:val="00674312"/>
    <w:rsid w:val="006743AD"/>
    <w:rsid w:val="00674FD2"/>
    <w:rsid w:val="006754A0"/>
    <w:rsid w:val="0067574E"/>
    <w:rsid w:val="00681837"/>
    <w:rsid w:val="00681D3D"/>
    <w:rsid w:val="006824A0"/>
    <w:rsid w:val="0068287E"/>
    <w:rsid w:val="006862C7"/>
    <w:rsid w:val="00686C72"/>
    <w:rsid w:val="00686D1B"/>
    <w:rsid w:val="00687D95"/>
    <w:rsid w:val="00691D0D"/>
    <w:rsid w:val="006926FD"/>
    <w:rsid w:val="00695C92"/>
    <w:rsid w:val="00696148"/>
    <w:rsid w:val="00696C50"/>
    <w:rsid w:val="00696CA9"/>
    <w:rsid w:val="00697781"/>
    <w:rsid w:val="006A1687"/>
    <w:rsid w:val="006A30B8"/>
    <w:rsid w:val="006A3725"/>
    <w:rsid w:val="006A4610"/>
    <w:rsid w:val="006A7D86"/>
    <w:rsid w:val="006B21D4"/>
    <w:rsid w:val="006B2555"/>
    <w:rsid w:val="006B3C85"/>
    <w:rsid w:val="006B4C94"/>
    <w:rsid w:val="006B5784"/>
    <w:rsid w:val="006B6AB1"/>
    <w:rsid w:val="006D2096"/>
    <w:rsid w:val="006D431A"/>
    <w:rsid w:val="006D68F2"/>
    <w:rsid w:val="006E0A26"/>
    <w:rsid w:val="006E0C9F"/>
    <w:rsid w:val="006E216D"/>
    <w:rsid w:val="006E45F5"/>
    <w:rsid w:val="006F1B50"/>
    <w:rsid w:val="00700D8E"/>
    <w:rsid w:val="007011F4"/>
    <w:rsid w:val="007030F7"/>
    <w:rsid w:val="00704699"/>
    <w:rsid w:val="007064A8"/>
    <w:rsid w:val="00706CFA"/>
    <w:rsid w:val="007078A0"/>
    <w:rsid w:val="0071106F"/>
    <w:rsid w:val="00711256"/>
    <w:rsid w:val="00715E30"/>
    <w:rsid w:val="00722C2C"/>
    <w:rsid w:val="00722F3D"/>
    <w:rsid w:val="0072358E"/>
    <w:rsid w:val="007254A9"/>
    <w:rsid w:val="00725DF2"/>
    <w:rsid w:val="007347C0"/>
    <w:rsid w:val="007351F7"/>
    <w:rsid w:val="00737372"/>
    <w:rsid w:val="0074469B"/>
    <w:rsid w:val="0074584F"/>
    <w:rsid w:val="00745A51"/>
    <w:rsid w:val="00750127"/>
    <w:rsid w:val="0075331C"/>
    <w:rsid w:val="00753F7F"/>
    <w:rsid w:val="007572D4"/>
    <w:rsid w:val="0076134D"/>
    <w:rsid w:val="00761B7F"/>
    <w:rsid w:val="0076214E"/>
    <w:rsid w:val="007661D6"/>
    <w:rsid w:val="00767857"/>
    <w:rsid w:val="00767CFA"/>
    <w:rsid w:val="00770474"/>
    <w:rsid w:val="00771BFD"/>
    <w:rsid w:val="0077287F"/>
    <w:rsid w:val="00777DD4"/>
    <w:rsid w:val="00777F52"/>
    <w:rsid w:val="00780575"/>
    <w:rsid w:val="00780C2E"/>
    <w:rsid w:val="0078119D"/>
    <w:rsid w:val="00782260"/>
    <w:rsid w:val="00784470"/>
    <w:rsid w:val="007853C2"/>
    <w:rsid w:val="007871D8"/>
    <w:rsid w:val="007908E4"/>
    <w:rsid w:val="00792373"/>
    <w:rsid w:val="00792C7D"/>
    <w:rsid w:val="00793007"/>
    <w:rsid w:val="00793DBC"/>
    <w:rsid w:val="007961DE"/>
    <w:rsid w:val="007971AF"/>
    <w:rsid w:val="00797859"/>
    <w:rsid w:val="007A4135"/>
    <w:rsid w:val="007A4262"/>
    <w:rsid w:val="007B1406"/>
    <w:rsid w:val="007B5F60"/>
    <w:rsid w:val="007C28F2"/>
    <w:rsid w:val="007C5940"/>
    <w:rsid w:val="007D018D"/>
    <w:rsid w:val="007D07F8"/>
    <w:rsid w:val="007D13A4"/>
    <w:rsid w:val="007D19BC"/>
    <w:rsid w:val="007D66CE"/>
    <w:rsid w:val="007D706D"/>
    <w:rsid w:val="007E12AD"/>
    <w:rsid w:val="007E323B"/>
    <w:rsid w:val="007E5983"/>
    <w:rsid w:val="007E6417"/>
    <w:rsid w:val="007E72B7"/>
    <w:rsid w:val="007F06C2"/>
    <w:rsid w:val="007F1728"/>
    <w:rsid w:val="007F1A05"/>
    <w:rsid w:val="007F1D6C"/>
    <w:rsid w:val="007F3975"/>
    <w:rsid w:val="007F4791"/>
    <w:rsid w:val="0080007F"/>
    <w:rsid w:val="008011D7"/>
    <w:rsid w:val="008014A4"/>
    <w:rsid w:val="00801FBB"/>
    <w:rsid w:val="00802AFA"/>
    <w:rsid w:val="00803B3F"/>
    <w:rsid w:val="0080453D"/>
    <w:rsid w:val="00805533"/>
    <w:rsid w:val="00806D76"/>
    <w:rsid w:val="00810186"/>
    <w:rsid w:val="008108EE"/>
    <w:rsid w:val="0081294E"/>
    <w:rsid w:val="00820513"/>
    <w:rsid w:val="0082059E"/>
    <w:rsid w:val="008236DB"/>
    <w:rsid w:val="00825822"/>
    <w:rsid w:val="00827E76"/>
    <w:rsid w:val="00831F14"/>
    <w:rsid w:val="00834397"/>
    <w:rsid w:val="00836409"/>
    <w:rsid w:val="0083748D"/>
    <w:rsid w:val="00837C8A"/>
    <w:rsid w:val="0084053D"/>
    <w:rsid w:val="008411DF"/>
    <w:rsid w:val="0084447C"/>
    <w:rsid w:val="00845968"/>
    <w:rsid w:val="00845DBB"/>
    <w:rsid w:val="00847375"/>
    <w:rsid w:val="00851658"/>
    <w:rsid w:val="00853134"/>
    <w:rsid w:val="00853AC6"/>
    <w:rsid w:val="00855744"/>
    <w:rsid w:val="008600ED"/>
    <w:rsid w:val="0086395B"/>
    <w:rsid w:val="00864B73"/>
    <w:rsid w:val="0086706A"/>
    <w:rsid w:val="00867A61"/>
    <w:rsid w:val="0087072B"/>
    <w:rsid w:val="008746AB"/>
    <w:rsid w:val="008759CF"/>
    <w:rsid w:val="00875D84"/>
    <w:rsid w:val="00877DC9"/>
    <w:rsid w:val="008800BE"/>
    <w:rsid w:val="008837EB"/>
    <w:rsid w:val="00885C76"/>
    <w:rsid w:val="008904F9"/>
    <w:rsid w:val="00892EEA"/>
    <w:rsid w:val="00893576"/>
    <w:rsid w:val="00893F4F"/>
    <w:rsid w:val="008944AC"/>
    <w:rsid w:val="008955D8"/>
    <w:rsid w:val="008957FD"/>
    <w:rsid w:val="0089691F"/>
    <w:rsid w:val="008A00F6"/>
    <w:rsid w:val="008A0803"/>
    <w:rsid w:val="008A2FD0"/>
    <w:rsid w:val="008A3034"/>
    <w:rsid w:val="008A36D5"/>
    <w:rsid w:val="008A3D23"/>
    <w:rsid w:val="008A6671"/>
    <w:rsid w:val="008A69F8"/>
    <w:rsid w:val="008A74CB"/>
    <w:rsid w:val="008A7A92"/>
    <w:rsid w:val="008B296D"/>
    <w:rsid w:val="008B2A28"/>
    <w:rsid w:val="008B2F31"/>
    <w:rsid w:val="008B4BDC"/>
    <w:rsid w:val="008B5399"/>
    <w:rsid w:val="008B6D96"/>
    <w:rsid w:val="008B7402"/>
    <w:rsid w:val="008B7D4E"/>
    <w:rsid w:val="008C14DC"/>
    <w:rsid w:val="008C2D75"/>
    <w:rsid w:val="008D19B5"/>
    <w:rsid w:val="008D1CCA"/>
    <w:rsid w:val="008D3EAA"/>
    <w:rsid w:val="008D51F0"/>
    <w:rsid w:val="008E777D"/>
    <w:rsid w:val="008F1099"/>
    <w:rsid w:val="008F369E"/>
    <w:rsid w:val="008F4A9E"/>
    <w:rsid w:val="008F52A9"/>
    <w:rsid w:val="008F604A"/>
    <w:rsid w:val="008F6688"/>
    <w:rsid w:val="008F7EFB"/>
    <w:rsid w:val="0090085D"/>
    <w:rsid w:val="00901F1F"/>
    <w:rsid w:val="00902ECD"/>
    <w:rsid w:val="00903CA9"/>
    <w:rsid w:val="00903E0C"/>
    <w:rsid w:val="00907A1B"/>
    <w:rsid w:val="009147C6"/>
    <w:rsid w:val="00915C50"/>
    <w:rsid w:val="00916CFE"/>
    <w:rsid w:val="009203D5"/>
    <w:rsid w:val="00920EE6"/>
    <w:rsid w:val="00923257"/>
    <w:rsid w:val="00924A62"/>
    <w:rsid w:val="009269DA"/>
    <w:rsid w:val="00926BE7"/>
    <w:rsid w:val="00930135"/>
    <w:rsid w:val="00930284"/>
    <w:rsid w:val="00941C80"/>
    <w:rsid w:val="0095031E"/>
    <w:rsid w:val="00950352"/>
    <w:rsid w:val="00952CD7"/>
    <w:rsid w:val="009549B9"/>
    <w:rsid w:val="0095528B"/>
    <w:rsid w:val="0095776D"/>
    <w:rsid w:val="00957C3E"/>
    <w:rsid w:val="0096164B"/>
    <w:rsid w:val="00961943"/>
    <w:rsid w:val="009634A4"/>
    <w:rsid w:val="00964827"/>
    <w:rsid w:val="00964FD0"/>
    <w:rsid w:val="009655BB"/>
    <w:rsid w:val="00971FFF"/>
    <w:rsid w:val="0097238B"/>
    <w:rsid w:val="009736B6"/>
    <w:rsid w:val="009771DE"/>
    <w:rsid w:val="009808B1"/>
    <w:rsid w:val="00982CA7"/>
    <w:rsid w:val="00984491"/>
    <w:rsid w:val="0098598A"/>
    <w:rsid w:val="00986D2F"/>
    <w:rsid w:val="00991E5B"/>
    <w:rsid w:val="009939B9"/>
    <w:rsid w:val="009A29E8"/>
    <w:rsid w:val="009B15DB"/>
    <w:rsid w:val="009B293C"/>
    <w:rsid w:val="009B2AFD"/>
    <w:rsid w:val="009B2E6E"/>
    <w:rsid w:val="009B3A35"/>
    <w:rsid w:val="009B3FFF"/>
    <w:rsid w:val="009B4120"/>
    <w:rsid w:val="009C15CE"/>
    <w:rsid w:val="009C5107"/>
    <w:rsid w:val="009C520C"/>
    <w:rsid w:val="009C5D3D"/>
    <w:rsid w:val="009D1B2E"/>
    <w:rsid w:val="009D550C"/>
    <w:rsid w:val="009E0C30"/>
    <w:rsid w:val="009E2594"/>
    <w:rsid w:val="009E4B3F"/>
    <w:rsid w:val="009E67F2"/>
    <w:rsid w:val="009E6AF4"/>
    <w:rsid w:val="009E6FC2"/>
    <w:rsid w:val="009E7D99"/>
    <w:rsid w:val="009F6C87"/>
    <w:rsid w:val="00A03239"/>
    <w:rsid w:val="00A055F3"/>
    <w:rsid w:val="00A05855"/>
    <w:rsid w:val="00A0661C"/>
    <w:rsid w:val="00A077EF"/>
    <w:rsid w:val="00A07F5D"/>
    <w:rsid w:val="00A10341"/>
    <w:rsid w:val="00A1121E"/>
    <w:rsid w:val="00A1317B"/>
    <w:rsid w:val="00A15F50"/>
    <w:rsid w:val="00A219FF"/>
    <w:rsid w:val="00A23442"/>
    <w:rsid w:val="00A25BAF"/>
    <w:rsid w:val="00A263B7"/>
    <w:rsid w:val="00A3181A"/>
    <w:rsid w:val="00A35BB0"/>
    <w:rsid w:val="00A35E68"/>
    <w:rsid w:val="00A40AA8"/>
    <w:rsid w:val="00A4184D"/>
    <w:rsid w:val="00A4405D"/>
    <w:rsid w:val="00A455CF"/>
    <w:rsid w:val="00A47814"/>
    <w:rsid w:val="00A50333"/>
    <w:rsid w:val="00A50FD5"/>
    <w:rsid w:val="00A51D97"/>
    <w:rsid w:val="00A52685"/>
    <w:rsid w:val="00A52ECE"/>
    <w:rsid w:val="00A531CB"/>
    <w:rsid w:val="00A55461"/>
    <w:rsid w:val="00A600C9"/>
    <w:rsid w:val="00A60930"/>
    <w:rsid w:val="00A609E3"/>
    <w:rsid w:val="00A61480"/>
    <w:rsid w:val="00A61CF8"/>
    <w:rsid w:val="00A632D4"/>
    <w:rsid w:val="00A63473"/>
    <w:rsid w:val="00A64A65"/>
    <w:rsid w:val="00A73BB5"/>
    <w:rsid w:val="00A7692A"/>
    <w:rsid w:val="00A77ABC"/>
    <w:rsid w:val="00A802A4"/>
    <w:rsid w:val="00A81072"/>
    <w:rsid w:val="00A81674"/>
    <w:rsid w:val="00A82522"/>
    <w:rsid w:val="00A83B1E"/>
    <w:rsid w:val="00A84563"/>
    <w:rsid w:val="00A86D60"/>
    <w:rsid w:val="00A900C2"/>
    <w:rsid w:val="00A90127"/>
    <w:rsid w:val="00A908C2"/>
    <w:rsid w:val="00A90A3B"/>
    <w:rsid w:val="00A93465"/>
    <w:rsid w:val="00A93999"/>
    <w:rsid w:val="00A93F3E"/>
    <w:rsid w:val="00AA1535"/>
    <w:rsid w:val="00AA1B3C"/>
    <w:rsid w:val="00AA58FA"/>
    <w:rsid w:val="00AA64EB"/>
    <w:rsid w:val="00AA7372"/>
    <w:rsid w:val="00AB4C85"/>
    <w:rsid w:val="00AB53EB"/>
    <w:rsid w:val="00AC2D42"/>
    <w:rsid w:val="00AC2F19"/>
    <w:rsid w:val="00AC460A"/>
    <w:rsid w:val="00AC4DDC"/>
    <w:rsid w:val="00AC5653"/>
    <w:rsid w:val="00AC787F"/>
    <w:rsid w:val="00AD3853"/>
    <w:rsid w:val="00AD694A"/>
    <w:rsid w:val="00AD7B3A"/>
    <w:rsid w:val="00AE340F"/>
    <w:rsid w:val="00AE36B4"/>
    <w:rsid w:val="00AE3E01"/>
    <w:rsid w:val="00AE6C1F"/>
    <w:rsid w:val="00AE7520"/>
    <w:rsid w:val="00AF15A0"/>
    <w:rsid w:val="00AF15B6"/>
    <w:rsid w:val="00AF1F3D"/>
    <w:rsid w:val="00AF2BBF"/>
    <w:rsid w:val="00AF472B"/>
    <w:rsid w:val="00AF6DDA"/>
    <w:rsid w:val="00B048DF"/>
    <w:rsid w:val="00B04FCD"/>
    <w:rsid w:val="00B07D9E"/>
    <w:rsid w:val="00B100E4"/>
    <w:rsid w:val="00B12B5A"/>
    <w:rsid w:val="00B14071"/>
    <w:rsid w:val="00B1497B"/>
    <w:rsid w:val="00B14F92"/>
    <w:rsid w:val="00B156FA"/>
    <w:rsid w:val="00B17AF2"/>
    <w:rsid w:val="00B20E69"/>
    <w:rsid w:val="00B24837"/>
    <w:rsid w:val="00B27BB9"/>
    <w:rsid w:val="00B27BD7"/>
    <w:rsid w:val="00B30B6F"/>
    <w:rsid w:val="00B319A4"/>
    <w:rsid w:val="00B3269D"/>
    <w:rsid w:val="00B34507"/>
    <w:rsid w:val="00B37122"/>
    <w:rsid w:val="00B40BC1"/>
    <w:rsid w:val="00B413F6"/>
    <w:rsid w:val="00B42981"/>
    <w:rsid w:val="00B4720D"/>
    <w:rsid w:val="00B47517"/>
    <w:rsid w:val="00B47E76"/>
    <w:rsid w:val="00B50F76"/>
    <w:rsid w:val="00B517B1"/>
    <w:rsid w:val="00B618EF"/>
    <w:rsid w:val="00B622C1"/>
    <w:rsid w:val="00B62707"/>
    <w:rsid w:val="00B62DE8"/>
    <w:rsid w:val="00B6329C"/>
    <w:rsid w:val="00B635D1"/>
    <w:rsid w:val="00B6550E"/>
    <w:rsid w:val="00B667F8"/>
    <w:rsid w:val="00B671E9"/>
    <w:rsid w:val="00B70B5A"/>
    <w:rsid w:val="00B72F40"/>
    <w:rsid w:val="00B73708"/>
    <w:rsid w:val="00B74F32"/>
    <w:rsid w:val="00B7508D"/>
    <w:rsid w:val="00B76D05"/>
    <w:rsid w:val="00B77EE6"/>
    <w:rsid w:val="00B82BDA"/>
    <w:rsid w:val="00B83417"/>
    <w:rsid w:val="00B843D1"/>
    <w:rsid w:val="00B84B38"/>
    <w:rsid w:val="00B87767"/>
    <w:rsid w:val="00B90153"/>
    <w:rsid w:val="00B91084"/>
    <w:rsid w:val="00B91223"/>
    <w:rsid w:val="00B939C5"/>
    <w:rsid w:val="00BA406D"/>
    <w:rsid w:val="00BA4EE3"/>
    <w:rsid w:val="00BB0FD7"/>
    <w:rsid w:val="00BB5D2B"/>
    <w:rsid w:val="00BB6312"/>
    <w:rsid w:val="00BB6997"/>
    <w:rsid w:val="00BC2E40"/>
    <w:rsid w:val="00BC3C34"/>
    <w:rsid w:val="00BC4A50"/>
    <w:rsid w:val="00BC6EF9"/>
    <w:rsid w:val="00BC7CF4"/>
    <w:rsid w:val="00BD096C"/>
    <w:rsid w:val="00BD1024"/>
    <w:rsid w:val="00BD3954"/>
    <w:rsid w:val="00BD3FA0"/>
    <w:rsid w:val="00BD52B5"/>
    <w:rsid w:val="00BD5387"/>
    <w:rsid w:val="00BD5663"/>
    <w:rsid w:val="00BD7506"/>
    <w:rsid w:val="00BE049F"/>
    <w:rsid w:val="00BE2171"/>
    <w:rsid w:val="00BE2605"/>
    <w:rsid w:val="00BE5567"/>
    <w:rsid w:val="00BE5C09"/>
    <w:rsid w:val="00BE74BC"/>
    <w:rsid w:val="00BF03C4"/>
    <w:rsid w:val="00BF10C3"/>
    <w:rsid w:val="00BF2D3A"/>
    <w:rsid w:val="00BF386C"/>
    <w:rsid w:val="00BF47BD"/>
    <w:rsid w:val="00C00EAE"/>
    <w:rsid w:val="00C06CC4"/>
    <w:rsid w:val="00C106FF"/>
    <w:rsid w:val="00C12B08"/>
    <w:rsid w:val="00C17355"/>
    <w:rsid w:val="00C1736E"/>
    <w:rsid w:val="00C206D0"/>
    <w:rsid w:val="00C256CA"/>
    <w:rsid w:val="00C25912"/>
    <w:rsid w:val="00C308F4"/>
    <w:rsid w:val="00C327D8"/>
    <w:rsid w:val="00C3414C"/>
    <w:rsid w:val="00C3598E"/>
    <w:rsid w:val="00C40B6A"/>
    <w:rsid w:val="00C424F9"/>
    <w:rsid w:val="00C43C70"/>
    <w:rsid w:val="00C454DB"/>
    <w:rsid w:val="00C4695B"/>
    <w:rsid w:val="00C53D79"/>
    <w:rsid w:val="00C54AB5"/>
    <w:rsid w:val="00C5753E"/>
    <w:rsid w:val="00C6078A"/>
    <w:rsid w:val="00C62CEF"/>
    <w:rsid w:val="00C70350"/>
    <w:rsid w:val="00C71DC9"/>
    <w:rsid w:val="00C73175"/>
    <w:rsid w:val="00C73AC6"/>
    <w:rsid w:val="00C7415A"/>
    <w:rsid w:val="00C76464"/>
    <w:rsid w:val="00C769FE"/>
    <w:rsid w:val="00C808DA"/>
    <w:rsid w:val="00C80B3A"/>
    <w:rsid w:val="00C811E4"/>
    <w:rsid w:val="00CA09C0"/>
    <w:rsid w:val="00CA0C0F"/>
    <w:rsid w:val="00CA2BA7"/>
    <w:rsid w:val="00CA4B40"/>
    <w:rsid w:val="00CA5164"/>
    <w:rsid w:val="00CA74CC"/>
    <w:rsid w:val="00CA7917"/>
    <w:rsid w:val="00CB0620"/>
    <w:rsid w:val="00CB3E9F"/>
    <w:rsid w:val="00CB4C78"/>
    <w:rsid w:val="00CB4FBC"/>
    <w:rsid w:val="00CC20E7"/>
    <w:rsid w:val="00CC2FB1"/>
    <w:rsid w:val="00CC2FDF"/>
    <w:rsid w:val="00CC4CAB"/>
    <w:rsid w:val="00CC6773"/>
    <w:rsid w:val="00CD1710"/>
    <w:rsid w:val="00CD1C80"/>
    <w:rsid w:val="00CD2218"/>
    <w:rsid w:val="00CD3C3B"/>
    <w:rsid w:val="00CD4DF9"/>
    <w:rsid w:val="00CD77BA"/>
    <w:rsid w:val="00CE395F"/>
    <w:rsid w:val="00CE4F84"/>
    <w:rsid w:val="00CF0829"/>
    <w:rsid w:val="00CF0DF2"/>
    <w:rsid w:val="00CF1633"/>
    <w:rsid w:val="00CF1634"/>
    <w:rsid w:val="00CF7AEA"/>
    <w:rsid w:val="00D00425"/>
    <w:rsid w:val="00D00D5C"/>
    <w:rsid w:val="00D02799"/>
    <w:rsid w:val="00D03006"/>
    <w:rsid w:val="00D03FB9"/>
    <w:rsid w:val="00D04065"/>
    <w:rsid w:val="00D0529B"/>
    <w:rsid w:val="00D07CDB"/>
    <w:rsid w:val="00D10C66"/>
    <w:rsid w:val="00D11965"/>
    <w:rsid w:val="00D143AC"/>
    <w:rsid w:val="00D158BD"/>
    <w:rsid w:val="00D16F19"/>
    <w:rsid w:val="00D1716F"/>
    <w:rsid w:val="00D26829"/>
    <w:rsid w:val="00D26F8B"/>
    <w:rsid w:val="00D33645"/>
    <w:rsid w:val="00D34713"/>
    <w:rsid w:val="00D34B0E"/>
    <w:rsid w:val="00D35D0E"/>
    <w:rsid w:val="00D36983"/>
    <w:rsid w:val="00D37827"/>
    <w:rsid w:val="00D40B0C"/>
    <w:rsid w:val="00D428E4"/>
    <w:rsid w:val="00D42DB7"/>
    <w:rsid w:val="00D45B49"/>
    <w:rsid w:val="00D51F91"/>
    <w:rsid w:val="00D55735"/>
    <w:rsid w:val="00D56D68"/>
    <w:rsid w:val="00D60541"/>
    <w:rsid w:val="00D61657"/>
    <w:rsid w:val="00D61ADC"/>
    <w:rsid w:val="00D62523"/>
    <w:rsid w:val="00D66F4E"/>
    <w:rsid w:val="00D67517"/>
    <w:rsid w:val="00D67943"/>
    <w:rsid w:val="00D71307"/>
    <w:rsid w:val="00D745C9"/>
    <w:rsid w:val="00D75140"/>
    <w:rsid w:val="00D77F56"/>
    <w:rsid w:val="00D8298C"/>
    <w:rsid w:val="00D842BB"/>
    <w:rsid w:val="00D87296"/>
    <w:rsid w:val="00D91D77"/>
    <w:rsid w:val="00D93219"/>
    <w:rsid w:val="00D94CBF"/>
    <w:rsid w:val="00D95279"/>
    <w:rsid w:val="00D959E0"/>
    <w:rsid w:val="00D96722"/>
    <w:rsid w:val="00D96832"/>
    <w:rsid w:val="00D969DB"/>
    <w:rsid w:val="00D969E1"/>
    <w:rsid w:val="00DA0127"/>
    <w:rsid w:val="00DA09E5"/>
    <w:rsid w:val="00DA6CF0"/>
    <w:rsid w:val="00DB208E"/>
    <w:rsid w:val="00DB29EF"/>
    <w:rsid w:val="00DB3EE9"/>
    <w:rsid w:val="00DB45D4"/>
    <w:rsid w:val="00DB4795"/>
    <w:rsid w:val="00DB4837"/>
    <w:rsid w:val="00DB4CE7"/>
    <w:rsid w:val="00DB5071"/>
    <w:rsid w:val="00DB6EE0"/>
    <w:rsid w:val="00DC03AE"/>
    <w:rsid w:val="00DC0DC7"/>
    <w:rsid w:val="00DC38DF"/>
    <w:rsid w:val="00DC46E1"/>
    <w:rsid w:val="00DD151F"/>
    <w:rsid w:val="00DD2EC5"/>
    <w:rsid w:val="00DD3FF6"/>
    <w:rsid w:val="00DD74E0"/>
    <w:rsid w:val="00DD7BB0"/>
    <w:rsid w:val="00DE2DEB"/>
    <w:rsid w:val="00DE7578"/>
    <w:rsid w:val="00DE7BB1"/>
    <w:rsid w:val="00DF1512"/>
    <w:rsid w:val="00DF193E"/>
    <w:rsid w:val="00DF4B4D"/>
    <w:rsid w:val="00DF5F73"/>
    <w:rsid w:val="00DF7DE6"/>
    <w:rsid w:val="00E00FFB"/>
    <w:rsid w:val="00E01D31"/>
    <w:rsid w:val="00E03297"/>
    <w:rsid w:val="00E04B59"/>
    <w:rsid w:val="00E04BBA"/>
    <w:rsid w:val="00E04CA2"/>
    <w:rsid w:val="00E06B0E"/>
    <w:rsid w:val="00E152FD"/>
    <w:rsid w:val="00E15E1D"/>
    <w:rsid w:val="00E20D4D"/>
    <w:rsid w:val="00E20E8D"/>
    <w:rsid w:val="00E2597A"/>
    <w:rsid w:val="00E2709F"/>
    <w:rsid w:val="00E30BD6"/>
    <w:rsid w:val="00E34E19"/>
    <w:rsid w:val="00E36678"/>
    <w:rsid w:val="00E36F6A"/>
    <w:rsid w:val="00E372B7"/>
    <w:rsid w:val="00E44FFC"/>
    <w:rsid w:val="00E4638D"/>
    <w:rsid w:val="00E5255A"/>
    <w:rsid w:val="00E528B1"/>
    <w:rsid w:val="00E53A24"/>
    <w:rsid w:val="00E55BED"/>
    <w:rsid w:val="00E5655D"/>
    <w:rsid w:val="00E577DE"/>
    <w:rsid w:val="00E6081C"/>
    <w:rsid w:val="00E6481E"/>
    <w:rsid w:val="00E65931"/>
    <w:rsid w:val="00E7294E"/>
    <w:rsid w:val="00E7333B"/>
    <w:rsid w:val="00E74163"/>
    <w:rsid w:val="00E74EE6"/>
    <w:rsid w:val="00E84924"/>
    <w:rsid w:val="00E87992"/>
    <w:rsid w:val="00E91638"/>
    <w:rsid w:val="00E94801"/>
    <w:rsid w:val="00E95080"/>
    <w:rsid w:val="00EA18B1"/>
    <w:rsid w:val="00EA1A0D"/>
    <w:rsid w:val="00EA4153"/>
    <w:rsid w:val="00EA4215"/>
    <w:rsid w:val="00EA5F20"/>
    <w:rsid w:val="00EA7337"/>
    <w:rsid w:val="00EB2FF5"/>
    <w:rsid w:val="00EB4D58"/>
    <w:rsid w:val="00EB6110"/>
    <w:rsid w:val="00EC1076"/>
    <w:rsid w:val="00EC1713"/>
    <w:rsid w:val="00EC2B9A"/>
    <w:rsid w:val="00EC3994"/>
    <w:rsid w:val="00EC4600"/>
    <w:rsid w:val="00EC535E"/>
    <w:rsid w:val="00ED3F09"/>
    <w:rsid w:val="00ED56B0"/>
    <w:rsid w:val="00ED6656"/>
    <w:rsid w:val="00ED70F6"/>
    <w:rsid w:val="00EE1166"/>
    <w:rsid w:val="00EF1106"/>
    <w:rsid w:val="00EF1A55"/>
    <w:rsid w:val="00EF2B4C"/>
    <w:rsid w:val="00EF4DA3"/>
    <w:rsid w:val="00F02140"/>
    <w:rsid w:val="00F02442"/>
    <w:rsid w:val="00F0761F"/>
    <w:rsid w:val="00F12D37"/>
    <w:rsid w:val="00F14F57"/>
    <w:rsid w:val="00F16978"/>
    <w:rsid w:val="00F17CBD"/>
    <w:rsid w:val="00F205C7"/>
    <w:rsid w:val="00F22AC5"/>
    <w:rsid w:val="00F2490C"/>
    <w:rsid w:val="00F24FA9"/>
    <w:rsid w:val="00F30D7F"/>
    <w:rsid w:val="00F32632"/>
    <w:rsid w:val="00F3474A"/>
    <w:rsid w:val="00F34999"/>
    <w:rsid w:val="00F37ACF"/>
    <w:rsid w:val="00F40FE0"/>
    <w:rsid w:val="00F41E3C"/>
    <w:rsid w:val="00F41E9F"/>
    <w:rsid w:val="00F45169"/>
    <w:rsid w:val="00F47261"/>
    <w:rsid w:val="00F4761D"/>
    <w:rsid w:val="00F47E3A"/>
    <w:rsid w:val="00F505F0"/>
    <w:rsid w:val="00F50F07"/>
    <w:rsid w:val="00F51E03"/>
    <w:rsid w:val="00F53866"/>
    <w:rsid w:val="00F57104"/>
    <w:rsid w:val="00F57631"/>
    <w:rsid w:val="00F6407A"/>
    <w:rsid w:val="00F6619A"/>
    <w:rsid w:val="00F70E6B"/>
    <w:rsid w:val="00F70EBA"/>
    <w:rsid w:val="00F71537"/>
    <w:rsid w:val="00F7304D"/>
    <w:rsid w:val="00F73094"/>
    <w:rsid w:val="00F81BDE"/>
    <w:rsid w:val="00F83D40"/>
    <w:rsid w:val="00F854D8"/>
    <w:rsid w:val="00F859A0"/>
    <w:rsid w:val="00F90A72"/>
    <w:rsid w:val="00F90B94"/>
    <w:rsid w:val="00F90F0B"/>
    <w:rsid w:val="00F911A6"/>
    <w:rsid w:val="00F96167"/>
    <w:rsid w:val="00F96995"/>
    <w:rsid w:val="00F97315"/>
    <w:rsid w:val="00FA0B39"/>
    <w:rsid w:val="00FA13BF"/>
    <w:rsid w:val="00FA166E"/>
    <w:rsid w:val="00FA545E"/>
    <w:rsid w:val="00FA6ED1"/>
    <w:rsid w:val="00FB405C"/>
    <w:rsid w:val="00FC0D69"/>
    <w:rsid w:val="00FC2E14"/>
    <w:rsid w:val="00FD1B70"/>
    <w:rsid w:val="00FD239D"/>
    <w:rsid w:val="00FE06E3"/>
    <w:rsid w:val="00FE1195"/>
    <w:rsid w:val="00FF1453"/>
    <w:rsid w:val="00FF482F"/>
    <w:rsid w:val="00FF4EAE"/>
    <w:rsid w:val="00FF586C"/>
    <w:rsid w:val="00FF6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E20"/>
    <w:pPr>
      <w:widowControl w:val="0"/>
    </w:pPr>
  </w:style>
  <w:style w:type="paragraph" w:styleId="Heading4">
    <w:name w:val="heading 4"/>
    <w:basedOn w:val="Normal"/>
    <w:link w:val="Heading4Char"/>
    <w:uiPriority w:val="99"/>
    <w:qFormat/>
    <w:rsid w:val="006B2555"/>
    <w:pPr>
      <w:widowControl/>
      <w:ind w:left="277" w:right="69"/>
      <w:outlineLvl w:val="3"/>
    </w:pPr>
    <w:rPr>
      <w:rFonts w:ascii="新細明體" w:hAnsi="新細明體" w:cs="新細明體"/>
      <w:b/>
      <w:bCs/>
      <w:color w:val="004986"/>
      <w:kern w:val="0"/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6B2555"/>
    <w:rPr>
      <w:rFonts w:ascii="新細明體" w:eastAsia="新細明體" w:hAnsi="新細明體" w:cs="新細明體"/>
      <w:b/>
      <w:bCs/>
      <w:color w:val="004986"/>
      <w:kern w:val="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rsid w:val="006B2555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2555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4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8834">
              <w:marLeft w:val="138"/>
              <w:marRight w:val="1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18835">
                  <w:marLeft w:val="13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807.mnd.gov.tw/" TargetMode="External"/><Relationship Id="rId18" Type="http://schemas.openxmlformats.org/officeDocument/2006/relationships/hyperlink" Target="http://www.cth.org.tw/web/index.htm" TargetMode="External"/><Relationship Id="rId26" Type="http://schemas.openxmlformats.org/officeDocument/2006/relationships/hyperlink" Target="http://www.sph.org.tw/" TargetMode="External"/><Relationship Id="rId39" Type="http://schemas.openxmlformats.org/officeDocument/2006/relationships/hyperlink" Target="http://www.show.org.tw/" TargetMode="External"/><Relationship Id="rId21" Type="http://schemas.openxmlformats.org/officeDocument/2006/relationships/hyperlink" Target="http://www.ush.com.tw/lsh/" TargetMode="External"/><Relationship Id="rId34" Type="http://schemas.openxmlformats.org/officeDocument/2006/relationships/hyperlink" Target="http://www.sltung.com.tw/tw/00home/index.php" TargetMode="External"/><Relationship Id="rId42" Type="http://schemas.openxmlformats.org/officeDocument/2006/relationships/hyperlink" Target="http://www.ylh.ntuh.mc.ntu.edu.tw/ylh/" TargetMode="External"/><Relationship Id="rId47" Type="http://schemas.openxmlformats.org/officeDocument/2006/relationships/hyperlink" Target="http://www.sinlau.org.tw/" TargetMode="External"/><Relationship Id="rId50" Type="http://schemas.openxmlformats.org/officeDocument/2006/relationships/hyperlink" Target="http://www.tnhosp.doh.gov.tw/" TargetMode="External"/><Relationship Id="rId55" Type="http://schemas.openxmlformats.org/officeDocument/2006/relationships/hyperlink" Target="http://www.kmuh.org.tw/index.asp" TargetMode="External"/><Relationship Id="rId63" Type="http://schemas.openxmlformats.org/officeDocument/2006/relationships/hyperlink" Target="http://www.smh.org.tw/index.htm" TargetMode="External"/><Relationship Id="rId68" Type="http://schemas.openxmlformats.org/officeDocument/2006/relationships/hyperlink" Target="http://www.vhyl.gov.tw/index.php" TargetMode="External"/><Relationship Id="rId7" Type="http://schemas.openxmlformats.org/officeDocument/2006/relationships/hyperlink" Target="http://tcgwww.taipei.gov.tw/mp.asp?mp=109181" TargetMode="External"/><Relationship Id="rId71" Type="http://schemas.openxmlformats.org/officeDocument/2006/relationships/hyperlink" Target="http://afph.tsgh.ndmctsgh.edu.tw/index-c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tph.doh.gov.tw/" TargetMode="External"/><Relationship Id="rId29" Type="http://schemas.openxmlformats.org/officeDocument/2006/relationships/hyperlink" Target="http://www.weigong.org.tw/home.php" TargetMode="External"/><Relationship Id="rId11" Type="http://schemas.openxmlformats.org/officeDocument/2006/relationships/hyperlink" Target="http://tcgwww.taipei.gov.tw/mp.asp?mp=109141" TargetMode="External"/><Relationship Id="rId24" Type="http://schemas.openxmlformats.org/officeDocument/2006/relationships/hyperlink" Target="http://www.aftygh.gov.tw/" TargetMode="External"/><Relationship Id="rId32" Type="http://schemas.openxmlformats.org/officeDocument/2006/relationships/hyperlink" Target="http://www.vghtc.gov.tw/portal/index_public.jsp" TargetMode="External"/><Relationship Id="rId37" Type="http://schemas.openxmlformats.org/officeDocument/2006/relationships/hyperlink" Target="http://www.jah.org.tw/" TargetMode="External"/><Relationship Id="rId40" Type="http://schemas.openxmlformats.org/officeDocument/2006/relationships/hyperlink" Target="http://www.chhw.doh.gov.tw" TargetMode="External"/><Relationship Id="rId45" Type="http://schemas.openxmlformats.org/officeDocument/2006/relationships/hyperlink" Target="http://www.tzuchi.com.tw/tzuchi/About_DL_Center/Default.aspx?ContentType=6&amp;IdentityID=57" TargetMode="External"/><Relationship Id="rId53" Type="http://schemas.openxmlformats.org/officeDocument/2006/relationships/hyperlink" Target="http://www.chimei.org.tw/index.htm" TargetMode="External"/><Relationship Id="rId58" Type="http://schemas.openxmlformats.org/officeDocument/2006/relationships/hyperlink" Target="http://www.kmsh.gov.tw/Homepage.aspx" TargetMode="External"/><Relationship Id="rId66" Type="http://schemas.openxmlformats.org/officeDocument/2006/relationships/hyperlink" Target="http://www.mch.org.tw/Default.aspx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://www.mmh.org.tw/" TargetMode="External"/><Relationship Id="rId15" Type="http://schemas.openxmlformats.org/officeDocument/2006/relationships/hyperlink" Target="http://www.tahsda.org.tw/" TargetMode="External"/><Relationship Id="rId23" Type="http://schemas.openxmlformats.org/officeDocument/2006/relationships/hyperlink" Target="http://www.tygh.gov.tw/releaseRedirect.do?unitID=1&amp;pageID=95" TargetMode="External"/><Relationship Id="rId28" Type="http://schemas.openxmlformats.org/officeDocument/2006/relationships/hyperlink" Target="http://www.hch.gov.tw/home.asp" TargetMode="External"/><Relationship Id="rId36" Type="http://schemas.openxmlformats.org/officeDocument/2006/relationships/hyperlink" Target="http://www.ktgh.com.tw/Default.asp" TargetMode="External"/><Relationship Id="rId49" Type="http://schemas.openxmlformats.org/officeDocument/2006/relationships/hyperlink" Target="http://www.kgh.com.tw/" TargetMode="External"/><Relationship Id="rId57" Type="http://schemas.openxmlformats.org/officeDocument/2006/relationships/hyperlink" Target="http://806.mnd.gov.tw/index.php" TargetMode="External"/><Relationship Id="rId61" Type="http://schemas.openxmlformats.org/officeDocument/2006/relationships/hyperlink" Target="http://www.kmtth.org.tw/main.asp" TargetMode="External"/><Relationship Id="rId10" Type="http://schemas.openxmlformats.org/officeDocument/2006/relationships/hyperlink" Target="http://tcgwww.taipei.gov.tw/mp.asp?mp=109161" TargetMode="External"/><Relationship Id="rId19" Type="http://schemas.openxmlformats.org/officeDocument/2006/relationships/hyperlink" Target="http://www.mmh.org.tw/" TargetMode="External"/><Relationship Id="rId31" Type="http://schemas.openxmlformats.org/officeDocument/2006/relationships/hyperlink" Target="http://www.cmuh.cmu.edu.tw/cmuh/ch/index.php" TargetMode="External"/><Relationship Id="rId44" Type="http://schemas.openxmlformats.org/officeDocument/2006/relationships/hyperlink" Target="http://www.stm.org.tw/" TargetMode="External"/><Relationship Id="rId52" Type="http://schemas.openxmlformats.org/officeDocument/2006/relationships/hyperlink" Target="http://www.chimei.org.tw/index.htm" TargetMode="External"/><Relationship Id="rId60" Type="http://schemas.openxmlformats.org/officeDocument/2006/relationships/hyperlink" Target="http://www.edah.org.tw/index.asp" TargetMode="External"/><Relationship Id="rId65" Type="http://schemas.openxmlformats.org/officeDocument/2006/relationships/hyperlink" Target="http://www.ilanh.ym.edu.tw/" TargetMode="External"/><Relationship Id="rId73" Type="http://schemas.openxmlformats.org/officeDocument/2006/relationships/hyperlink" Target="http://www.matsuh.gov.tw/" TargetMode="External"/><Relationship Id="rId4" Type="http://schemas.openxmlformats.org/officeDocument/2006/relationships/hyperlink" Target="http://www.cgmh.org.tw/branch/kel/index.htm" TargetMode="External"/><Relationship Id="rId9" Type="http://schemas.openxmlformats.org/officeDocument/2006/relationships/hyperlink" Target="http://tcgwww.taipei.gov.tw/mp.asp?mp=109151" TargetMode="External"/><Relationship Id="rId14" Type="http://schemas.openxmlformats.org/officeDocument/2006/relationships/hyperlink" Target="http://www.skh.org.tw/index.aspx" TargetMode="External"/><Relationship Id="rId22" Type="http://schemas.openxmlformats.org/officeDocument/2006/relationships/hyperlink" Target="http://www.e-ms.com.tw/" TargetMode="External"/><Relationship Id="rId27" Type="http://schemas.openxmlformats.org/officeDocument/2006/relationships/hyperlink" Target="http://www1.cgmh.org.tw/branch/lnk/index.aspx?Language=f" TargetMode="External"/><Relationship Id="rId30" Type="http://schemas.openxmlformats.org/officeDocument/2006/relationships/hyperlink" Target="http://www.mil.doh.gov.tw/index.asp" TargetMode="External"/><Relationship Id="rId35" Type="http://schemas.openxmlformats.org/officeDocument/2006/relationships/hyperlink" Target="http://www.fyh.doh.gov.tw/web2009/?body_main" TargetMode="External"/><Relationship Id="rId43" Type="http://schemas.openxmlformats.org/officeDocument/2006/relationships/hyperlink" Target="http://www.cych.org.tw/" TargetMode="External"/><Relationship Id="rId48" Type="http://schemas.openxmlformats.org/officeDocument/2006/relationships/hyperlink" Target="http://www.tmh.org.tw/Default.aspx" TargetMode="External"/><Relationship Id="rId56" Type="http://schemas.openxmlformats.org/officeDocument/2006/relationships/hyperlink" Target="http://www.yuanhosp.com.tw/html/front/bin/home.phtml" TargetMode="External"/><Relationship Id="rId64" Type="http://schemas.openxmlformats.org/officeDocument/2006/relationships/hyperlink" Target="http://www.pohai.org.tw/pohai/index.php?option=com_wrapper&amp;Itemid=347&amp;lang=tw" TargetMode="External"/><Relationship Id="rId69" Type="http://schemas.openxmlformats.org/officeDocument/2006/relationships/hyperlink" Target="http://ttw3.mmh.org.tw/" TargetMode="External"/><Relationship Id="rId8" Type="http://schemas.openxmlformats.org/officeDocument/2006/relationships/hyperlink" Target="http://tcgwww.taipei.gov.tw/mp.asp?mp=109171" TargetMode="External"/><Relationship Id="rId51" Type="http://schemas.openxmlformats.org/officeDocument/2006/relationships/hyperlink" Target="http://www.hosp.ncku.edu.tw/nckm/index.aspx" TargetMode="External"/><Relationship Id="rId72" Type="http://schemas.openxmlformats.org/officeDocument/2006/relationships/hyperlink" Target="http://www.kmhp.gov.tw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wanfang.gov.tw/" TargetMode="External"/><Relationship Id="rId17" Type="http://schemas.openxmlformats.org/officeDocument/2006/relationships/hyperlink" Target="http://www.femh.org.tw/mainpage/index.aspx" TargetMode="External"/><Relationship Id="rId25" Type="http://schemas.openxmlformats.org/officeDocument/2006/relationships/hyperlink" Target="http://www.tyvh.gov.tw/" TargetMode="External"/><Relationship Id="rId33" Type="http://schemas.openxmlformats.org/officeDocument/2006/relationships/hyperlink" Target="http://www.taic.doh.gov.tw/" TargetMode="External"/><Relationship Id="rId38" Type="http://schemas.openxmlformats.org/officeDocument/2006/relationships/hyperlink" Target="http://www.cch.org.tw/home.aspx" TargetMode="External"/><Relationship Id="rId46" Type="http://schemas.openxmlformats.org/officeDocument/2006/relationships/hyperlink" Target="http://www.cgmh.org.tw/branch/jia/index.htm" TargetMode="External"/><Relationship Id="rId59" Type="http://schemas.openxmlformats.org/officeDocument/2006/relationships/hyperlink" Target="http://www.cgmh.org.tw/branch/shk/index.htm" TargetMode="External"/><Relationship Id="rId67" Type="http://schemas.openxmlformats.org/officeDocument/2006/relationships/hyperlink" Target="http://www.tzuchi.com.tw/tzuchi/About_HL_Center/Default.aspx?ContentType=6&amp;IdentityID=39" TargetMode="External"/><Relationship Id="rId20" Type="http://schemas.openxmlformats.org/officeDocument/2006/relationships/hyperlink" Target="http://www.shh.org.tw/com_default.aspx" TargetMode="External"/><Relationship Id="rId41" Type="http://schemas.openxmlformats.org/officeDocument/2006/relationships/hyperlink" Target="http://www.pch.org.tw/" TargetMode="External"/><Relationship Id="rId54" Type="http://schemas.openxmlformats.org/officeDocument/2006/relationships/hyperlink" Target="http://www.kmhk.kmu.edu.tw/cindex.asp" TargetMode="External"/><Relationship Id="rId62" Type="http://schemas.openxmlformats.org/officeDocument/2006/relationships/hyperlink" Target="http://www.tsmh.com.tw/tsmh/index.htm" TargetMode="External"/><Relationship Id="rId70" Type="http://schemas.openxmlformats.org/officeDocument/2006/relationships/hyperlink" Target="http://www.pngh.doh.gov.tw/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gh.org.tw/tw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1036</Words>
  <Characters>5909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外國人健康檢查指定醫院                 日期: 2011/5/11</dc:title>
  <dc:subject/>
  <dc:creator>Owner</dc:creator>
  <cp:keywords/>
  <dc:description/>
  <cp:lastModifiedBy>user</cp:lastModifiedBy>
  <cp:revision>2</cp:revision>
  <dcterms:created xsi:type="dcterms:W3CDTF">2011-06-13T09:36:00Z</dcterms:created>
  <dcterms:modified xsi:type="dcterms:W3CDTF">2011-06-13T09:36:00Z</dcterms:modified>
</cp:coreProperties>
</file>